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page" w:horzAnchor="margin" w:tblpX="-46" w:tblpY="500"/>
        <w:tblW w:w="2336"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ook w:val="04A0" w:firstRow="1" w:lastRow="0" w:firstColumn="1" w:lastColumn="0" w:noHBand="0" w:noVBand="1"/>
      </w:tblPr>
      <w:tblGrid>
        <w:gridCol w:w="2336"/>
      </w:tblGrid>
      <w:tr w:rsidR="00CF4514" w:rsidRPr="003F7025" w14:paraId="136A9416" w14:textId="77777777" w:rsidTr="00CF4514">
        <w:trPr>
          <w:trHeight w:val="2151"/>
        </w:trPr>
        <w:tc>
          <w:tcPr>
            <w:tcW w:w="2336" w:type="dxa"/>
          </w:tcPr>
          <w:p w14:paraId="70E350E2" w14:textId="77777777" w:rsidR="00CF4514" w:rsidRPr="003F7025" w:rsidRDefault="00CF4514" w:rsidP="0089042D">
            <w:pPr>
              <w:rPr>
                <w:rFonts w:ascii="Helvetica" w:eastAsia="Calibri" w:hAnsi="Helvetica" w:cs="Calibri"/>
                <w:sz w:val="20"/>
                <w:szCs w:val="20"/>
              </w:rPr>
            </w:pPr>
            <w:r w:rsidRPr="003F7025">
              <w:rPr>
                <w:rFonts w:ascii="Helvetica" w:hAnsi="Helvetica"/>
                <w:noProof/>
                <w:sz w:val="20"/>
                <w:szCs w:val="20"/>
              </w:rPr>
              <w:drawing>
                <wp:inline distT="0" distB="0" distL="0" distR="0" wp14:anchorId="5E4719AA" wp14:editId="68B06719">
                  <wp:extent cx="1334135" cy="1334135"/>
                  <wp:effectExtent l="0" t="0" r="12065" b="12065"/>
                  <wp:docPr id="4" name="Picture 4" descr="mage result for bob bob ricar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ge result for bob bob ricard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34135" cy="1334135"/>
                          </a:xfrm>
                          <a:prstGeom prst="rect">
                            <a:avLst/>
                          </a:prstGeom>
                          <a:noFill/>
                          <a:ln>
                            <a:noFill/>
                          </a:ln>
                        </pic:spPr>
                      </pic:pic>
                    </a:graphicData>
                  </a:graphic>
                </wp:inline>
              </w:drawing>
            </w:r>
          </w:p>
        </w:tc>
      </w:tr>
    </w:tbl>
    <w:p w14:paraId="342D2C5E" w14:textId="77777777" w:rsidR="00CF4514" w:rsidRDefault="00CF4514" w:rsidP="00BC5249">
      <w:pPr>
        <w:tabs>
          <w:tab w:val="left" w:pos="2800"/>
          <w:tab w:val="center" w:pos="4229"/>
        </w:tabs>
        <w:rPr>
          <w:rFonts w:ascii="CourierNewPSMT" w:hAnsi="CourierNewPSMT"/>
          <w:b/>
          <w:color w:val="4C3D00"/>
          <w:sz w:val="16"/>
          <w:szCs w:val="16"/>
        </w:rPr>
      </w:pPr>
    </w:p>
    <w:p w14:paraId="1857DB5C" w14:textId="77777777" w:rsidR="00CF4514" w:rsidRDefault="00CF4514" w:rsidP="00BC5249">
      <w:pPr>
        <w:tabs>
          <w:tab w:val="left" w:pos="2800"/>
          <w:tab w:val="center" w:pos="4229"/>
        </w:tabs>
        <w:rPr>
          <w:rFonts w:ascii="CourierNewPSMT" w:hAnsi="CourierNewPSMT"/>
          <w:b/>
          <w:color w:val="4C3D00"/>
          <w:sz w:val="16"/>
          <w:szCs w:val="16"/>
        </w:rPr>
      </w:pPr>
    </w:p>
    <w:p w14:paraId="44839E53" w14:textId="77777777" w:rsidR="00CF4514" w:rsidRDefault="00CF4514" w:rsidP="00BC5249">
      <w:pPr>
        <w:tabs>
          <w:tab w:val="left" w:pos="2800"/>
          <w:tab w:val="center" w:pos="4229"/>
        </w:tabs>
        <w:rPr>
          <w:rFonts w:ascii="CourierNewPSMT" w:hAnsi="CourierNewPSMT"/>
          <w:b/>
          <w:color w:val="4C3D00"/>
          <w:sz w:val="16"/>
          <w:szCs w:val="16"/>
        </w:rPr>
      </w:pPr>
    </w:p>
    <w:p w14:paraId="0E43A8CB" w14:textId="77777777" w:rsidR="00CF4514" w:rsidRDefault="00CF4514" w:rsidP="00BC5249">
      <w:pPr>
        <w:tabs>
          <w:tab w:val="left" w:pos="2800"/>
          <w:tab w:val="center" w:pos="4229"/>
        </w:tabs>
        <w:rPr>
          <w:rFonts w:ascii="CourierNewPSMT" w:hAnsi="CourierNewPSMT"/>
          <w:b/>
          <w:color w:val="4C3D00"/>
          <w:sz w:val="16"/>
          <w:szCs w:val="16"/>
        </w:rPr>
      </w:pPr>
    </w:p>
    <w:p w14:paraId="5DDF8E9F" w14:textId="77777777" w:rsidR="00CF4514" w:rsidRDefault="00CF4514" w:rsidP="00BC5249">
      <w:pPr>
        <w:tabs>
          <w:tab w:val="left" w:pos="2800"/>
          <w:tab w:val="center" w:pos="4229"/>
        </w:tabs>
        <w:rPr>
          <w:rFonts w:ascii="CourierNewPSMT" w:hAnsi="CourierNewPSMT"/>
          <w:b/>
          <w:color w:val="4C3D00"/>
          <w:sz w:val="16"/>
          <w:szCs w:val="16"/>
        </w:rPr>
      </w:pPr>
    </w:p>
    <w:p w14:paraId="1B86FC5C" w14:textId="77777777" w:rsidR="00CF4514" w:rsidRDefault="00CF4514" w:rsidP="00BC5249">
      <w:pPr>
        <w:tabs>
          <w:tab w:val="left" w:pos="2800"/>
          <w:tab w:val="center" w:pos="4229"/>
        </w:tabs>
        <w:rPr>
          <w:rFonts w:ascii="CourierNewPSMT" w:hAnsi="CourierNewPSMT"/>
          <w:b/>
          <w:color w:val="4C3D00"/>
          <w:sz w:val="16"/>
          <w:szCs w:val="16"/>
        </w:rPr>
      </w:pPr>
    </w:p>
    <w:p w14:paraId="2FB07E04" w14:textId="77777777" w:rsidR="00CF4514" w:rsidRDefault="00CF4514" w:rsidP="00BC5249">
      <w:pPr>
        <w:tabs>
          <w:tab w:val="left" w:pos="2800"/>
          <w:tab w:val="center" w:pos="4229"/>
        </w:tabs>
        <w:rPr>
          <w:rFonts w:ascii="CourierNewPSMT" w:hAnsi="CourierNewPSMT"/>
          <w:b/>
          <w:color w:val="4C3D00"/>
          <w:sz w:val="16"/>
          <w:szCs w:val="16"/>
        </w:rPr>
      </w:pPr>
    </w:p>
    <w:p w14:paraId="2B7B2864" w14:textId="77777777" w:rsidR="00CF4514" w:rsidRDefault="00CF4514" w:rsidP="00BC5249">
      <w:pPr>
        <w:tabs>
          <w:tab w:val="left" w:pos="2800"/>
          <w:tab w:val="center" w:pos="4229"/>
        </w:tabs>
        <w:rPr>
          <w:rFonts w:ascii="CourierNewPSMT" w:hAnsi="CourierNewPSMT"/>
          <w:b/>
          <w:color w:val="4C3D00"/>
          <w:sz w:val="16"/>
          <w:szCs w:val="16"/>
        </w:rPr>
      </w:pPr>
    </w:p>
    <w:p w14:paraId="7A0C98E2" w14:textId="77777777" w:rsidR="00CF4514" w:rsidRDefault="00CF4514" w:rsidP="00BC5249">
      <w:pPr>
        <w:tabs>
          <w:tab w:val="left" w:pos="2800"/>
          <w:tab w:val="center" w:pos="4229"/>
        </w:tabs>
        <w:rPr>
          <w:rFonts w:ascii="CourierNewPSMT" w:hAnsi="CourierNewPSMT"/>
          <w:b/>
          <w:color w:val="4C3D00"/>
          <w:sz w:val="16"/>
          <w:szCs w:val="16"/>
        </w:rPr>
      </w:pPr>
    </w:p>
    <w:p w14:paraId="756B5FE5" w14:textId="77777777" w:rsidR="00CF4514" w:rsidRDefault="00CF4514" w:rsidP="00BC5249">
      <w:pPr>
        <w:tabs>
          <w:tab w:val="left" w:pos="2800"/>
          <w:tab w:val="center" w:pos="4229"/>
        </w:tabs>
        <w:rPr>
          <w:rFonts w:ascii="CourierNewPSMT" w:hAnsi="CourierNewPSMT"/>
          <w:b/>
          <w:color w:val="4C3D00"/>
          <w:sz w:val="16"/>
          <w:szCs w:val="16"/>
        </w:rPr>
      </w:pPr>
    </w:p>
    <w:p w14:paraId="0D379EF0" w14:textId="505203DF" w:rsidR="0028063D" w:rsidRPr="000667D4" w:rsidRDefault="0023020C" w:rsidP="00BC5249">
      <w:pPr>
        <w:tabs>
          <w:tab w:val="left" w:pos="2800"/>
          <w:tab w:val="center" w:pos="4229"/>
        </w:tabs>
        <w:rPr>
          <w:rFonts w:ascii="CourierNewPSMT" w:hAnsi="CourierNewPSMT"/>
          <w:b/>
          <w:color w:val="4C3D00"/>
          <w:sz w:val="16"/>
          <w:szCs w:val="16"/>
        </w:rPr>
      </w:pPr>
      <w:r w:rsidRPr="000667D4">
        <w:rPr>
          <w:rFonts w:ascii="CourierNewPSMT" w:hAnsi="CourierNewPSMT"/>
          <w:b/>
          <w:color w:val="4C3D00"/>
          <w:sz w:val="16"/>
          <w:szCs w:val="16"/>
        </w:rPr>
        <w:t xml:space="preserve">TERMS AND CONDITIONS </w:t>
      </w:r>
    </w:p>
    <w:p w14:paraId="684E5334" w14:textId="77777777" w:rsidR="00CF514D" w:rsidRPr="006B32C8" w:rsidRDefault="00CF514D" w:rsidP="00CF514D">
      <w:pPr>
        <w:tabs>
          <w:tab w:val="left" w:pos="2800"/>
          <w:tab w:val="center" w:pos="4229"/>
        </w:tabs>
        <w:rPr>
          <w:rFonts w:ascii="CourierNewPSMT" w:hAnsi="CourierNewPSMT"/>
          <w:color w:val="4C3D00"/>
          <w:sz w:val="15"/>
          <w:szCs w:val="15"/>
        </w:rPr>
      </w:pPr>
      <w:r w:rsidRPr="006B32C8">
        <w:rPr>
          <w:rFonts w:ascii="CourierNewPSMT" w:hAnsi="CourierNewPSMT"/>
          <w:color w:val="4C3D00"/>
          <w:sz w:val="15"/>
          <w:szCs w:val="15"/>
        </w:rPr>
        <w:t xml:space="preserve">Guests under 15 years old are not admitted </w:t>
      </w:r>
    </w:p>
    <w:p w14:paraId="1FDAE31C" w14:textId="77777777" w:rsidR="00CF514D" w:rsidRPr="006B32C8" w:rsidRDefault="00CF514D" w:rsidP="00CF514D">
      <w:pPr>
        <w:tabs>
          <w:tab w:val="left" w:pos="2800"/>
          <w:tab w:val="center" w:pos="4229"/>
        </w:tabs>
        <w:rPr>
          <w:rFonts w:ascii="CourierNewPSMT" w:hAnsi="CourierNewPSMT"/>
          <w:color w:val="4C3D00"/>
          <w:sz w:val="15"/>
          <w:szCs w:val="15"/>
        </w:rPr>
      </w:pPr>
      <w:r w:rsidRPr="006B32C8">
        <w:rPr>
          <w:rFonts w:ascii="CourierNewPSMT" w:hAnsi="CourierNewPSMT"/>
          <w:color w:val="4C3D00"/>
          <w:sz w:val="15"/>
          <w:szCs w:val="15"/>
        </w:rPr>
        <w:t xml:space="preserve">Reservations must be secured by means of a credit / debit card number </w:t>
      </w:r>
    </w:p>
    <w:p w14:paraId="2B476E42" w14:textId="77777777" w:rsidR="00CF514D" w:rsidRPr="006B32C8" w:rsidRDefault="00CF514D" w:rsidP="00CF514D">
      <w:pPr>
        <w:tabs>
          <w:tab w:val="left" w:pos="2800"/>
          <w:tab w:val="center" w:pos="4229"/>
        </w:tabs>
        <w:rPr>
          <w:rFonts w:ascii="CourierNewPSMT" w:hAnsi="CourierNewPSMT"/>
          <w:color w:val="4C3D00"/>
          <w:sz w:val="15"/>
          <w:szCs w:val="15"/>
        </w:rPr>
      </w:pPr>
      <w:r w:rsidRPr="006B32C8">
        <w:rPr>
          <w:rFonts w:ascii="CourierNewPSMT" w:hAnsi="CourierNewPSMT"/>
          <w:color w:val="4C3D00"/>
          <w:sz w:val="15"/>
          <w:szCs w:val="15"/>
        </w:rPr>
        <w:t>All private room reservations are considered as provisional until confirmation is received via booking form</w:t>
      </w:r>
    </w:p>
    <w:p w14:paraId="6E5D9F95" w14:textId="77777777" w:rsidR="00CF514D" w:rsidRDefault="00CF514D" w:rsidP="00CF514D">
      <w:pPr>
        <w:tabs>
          <w:tab w:val="left" w:pos="2800"/>
          <w:tab w:val="center" w:pos="4229"/>
        </w:tabs>
        <w:rPr>
          <w:rFonts w:ascii="CourierNewPSMT" w:hAnsi="CourierNewPSMT"/>
          <w:color w:val="4C3D00"/>
          <w:sz w:val="15"/>
          <w:szCs w:val="15"/>
        </w:rPr>
      </w:pPr>
      <w:r w:rsidRPr="006F4055">
        <w:rPr>
          <w:rFonts w:ascii="CourierNewPSMT" w:hAnsi="CourierNewPSMT"/>
          <w:color w:val="4C3D00"/>
          <w:sz w:val="15"/>
          <w:szCs w:val="15"/>
        </w:rPr>
        <w:t>Any changes to this reservation must be made in writing via email:</w:t>
      </w:r>
      <w:r w:rsidRPr="006B7894">
        <w:rPr>
          <w:rFonts w:ascii="CourierNewPSMT" w:hAnsi="CourierNewPSMT"/>
          <w:color w:val="000000" w:themeColor="text1"/>
          <w:sz w:val="15"/>
          <w:szCs w:val="15"/>
        </w:rPr>
        <w:t xml:space="preserve"> </w:t>
      </w:r>
      <w:hyperlink r:id="rId9" w:history="1">
        <w:r w:rsidRPr="006B7894">
          <w:rPr>
            <w:rStyle w:val="Hyperlink"/>
            <w:rFonts w:ascii="CourierNewPSMT" w:hAnsi="CourierNewPSMT"/>
            <w:color w:val="000000" w:themeColor="text1"/>
            <w:sz w:val="15"/>
            <w:szCs w:val="15"/>
          </w:rPr>
          <w:t>city.privatediningandevents@bobbobricard.com</w:t>
        </w:r>
      </w:hyperlink>
    </w:p>
    <w:p w14:paraId="18C00D85" w14:textId="77777777" w:rsidR="00CF514D" w:rsidRPr="006B7894" w:rsidRDefault="00CF514D" w:rsidP="00CF514D">
      <w:pPr>
        <w:tabs>
          <w:tab w:val="left" w:pos="2800"/>
          <w:tab w:val="center" w:pos="4229"/>
        </w:tabs>
        <w:rPr>
          <w:rFonts w:ascii="CourierNewPSMT" w:hAnsi="CourierNewPSMT"/>
          <w:color w:val="4C3D00"/>
          <w:sz w:val="15"/>
          <w:szCs w:val="15"/>
        </w:rPr>
      </w:pPr>
      <w:r w:rsidRPr="006B7894">
        <w:rPr>
          <w:rFonts w:ascii="CourierNewPSMT" w:hAnsi="CourierNewPSMT"/>
          <w:color w:val="4C3D00"/>
          <w:sz w:val="15"/>
          <w:szCs w:val="15"/>
        </w:rPr>
        <w:t xml:space="preserve">Breakfast service available from 08:00-11:00am / </w:t>
      </w:r>
      <w:r>
        <w:rPr>
          <w:rFonts w:ascii="CourierNewPSMT" w:hAnsi="CourierNewPSMT"/>
          <w:color w:val="4C3D00"/>
          <w:sz w:val="15"/>
          <w:szCs w:val="15"/>
        </w:rPr>
        <w:t xml:space="preserve">food </w:t>
      </w:r>
      <w:r w:rsidRPr="006B7894">
        <w:rPr>
          <w:rFonts w:ascii="CourierNewPSMT" w:hAnsi="CourierNewPSMT"/>
          <w:color w:val="4C3D00"/>
          <w:sz w:val="15"/>
          <w:szCs w:val="15"/>
        </w:rPr>
        <w:t xml:space="preserve">pre-orders </w:t>
      </w:r>
      <w:r>
        <w:rPr>
          <w:rFonts w:ascii="CourierNewPSMT" w:hAnsi="CourierNewPSMT"/>
          <w:color w:val="4C3D00"/>
          <w:sz w:val="15"/>
          <w:szCs w:val="15"/>
        </w:rPr>
        <w:t xml:space="preserve">to be </w:t>
      </w:r>
      <w:r w:rsidRPr="006B7894">
        <w:rPr>
          <w:rFonts w:ascii="CourierNewPSMT" w:hAnsi="CourierNewPSMT"/>
          <w:color w:val="4C3D00"/>
          <w:sz w:val="15"/>
          <w:szCs w:val="15"/>
        </w:rPr>
        <w:t>finalised at least 72 hours in advance</w:t>
      </w:r>
    </w:p>
    <w:p w14:paraId="1AD35A7F" w14:textId="77777777" w:rsidR="00CF514D" w:rsidRPr="006B32C8" w:rsidRDefault="00CF514D" w:rsidP="00CF514D">
      <w:pPr>
        <w:tabs>
          <w:tab w:val="left" w:pos="2800"/>
          <w:tab w:val="center" w:pos="4229"/>
        </w:tabs>
        <w:rPr>
          <w:rFonts w:ascii="CourierNewPSMT" w:hAnsi="CourierNewPSMT"/>
          <w:color w:val="4C3D00"/>
          <w:sz w:val="15"/>
          <w:szCs w:val="15"/>
        </w:rPr>
      </w:pPr>
      <w:r w:rsidRPr="006B32C8">
        <w:rPr>
          <w:rFonts w:ascii="CourierNewPSMT" w:hAnsi="CourierNewPSMT"/>
          <w:color w:val="4C3D00"/>
          <w:sz w:val="15"/>
          <w:szCs w:val="15"/>
        </w:rPr>
        <w:t>All lunch and dinner reservations are allocated for 3hrs</w:t>
      </w:r>
    </w:p>
    <w:p w14:paraId="39436FF0" w14:textId="5AD6DDFB" w:rsidR="00CF514D" w:rsidRPr="006B32C8" w:rsidRDefault="07826D05" w:rsidP="00CF514D">
      <w:pPr>
        <w:tabs>
          <w:tab w:val="left" w:pos="2800"/>
          <w:tab w:val="center" w:pos="4229"/>
        </w:tabs>
        <w:rPr>
          <w:rFonts w:ascii="CourierNewPSMT" w:hAnsi="CourierNewPSMT"/>
          <w:color w:val="4C3D00"/>
          <w:sz w:val="15"/>
          <w:szCs w:val="15"/>
        </w:rPr>
      </w:pPr>
      <w:r w:rsidRPr="07826D05">
        <w:rPr>
          <w:rFonts w:ascii="CourierNewPSMT" w:hAnsi="CourierNewPSMT"/>
          <w:color w:val="4C3D00"/>
          <w:sz w:val="15"/>
          <w:szCs w:val="15"/>
        </w:rPr>
        <w:t xml:space="preserve">We kindly ask all guests to leave the premises by 00:00 the latest </w:t>
      </w:r>
    </w:p>
    <w:p w14:paraId="6B2A0DB2" w14:textId="77777777" w:rsidR="00CF514D" w:rsidRPr="006B32C8" w:rsidRDefault="00CF514D" w:rsidP="00CF514D">
      <w:pPr>
        <w:tabs>
          <w:tab w:val="left" w:pos="2800"/>
          <w:tab w:val="center" w:pos="4229"/>
        </w:tabs>
        <w:rPr>
          <w:rFonts w:ascii="CourierNewPSMT" w:hAnsi="CourierNewPSMT"/>
          <w:color w:val="4C3D00"/>
          <w:sz w:val="15"/>
          <w:szCs w:val="15"/>
        </w:rPr>
      </w:pPr>
      <w:r w:rsidRPr="006B32C8">
        <w:rPr>
          <w:rFonts w:ascii="CourierNewPSMT" w:hAnsi="CourierNewPSMT"/>
          <w:color w:val="4C3D00"/>
          <w:sz w:val="15"/>
          <w:szCs w:val="15"/>
        </w:rPr>
        <w:t xml:space="preserve">No personal belongings can be stored in the cloakroom before the reservation </w:t>
      </w:r>
    </w:p>
    <w:p w14:paraId="475C58C1" w14:textId="7A332C6D" w:rsidR="00CF514D" w:rsidRPr="006B32C8" w:rsidRDefault="5411EFC9" w:rsidP="00CF514D">
      <w:pPr>
        <w:tabs>
          <w:tab w:val="left" w:pos="2800"/>
          <w:tab w:val="center" w:pos="4229"/>
        </w:tabs>
        <w:rPr>
          <w:rFonts w:ascii="CourierNewPSMT" w:hAnsi="CourierNewPSMT"/>
          <w:color w:val="4C3D00"/>
          <w:sz w:val="15"/>
          <w:szCs w:val="15"/>
        </w:rPr>
      </w:pPr>
      <w:r w:rsidRPr="5411EFC9">
        <w:rPr>
          <w:rFonts w:ascii="CourierNewPSMT" w:hAnsi="CourierNewPSMT"/>
          <w:color w:val="4C3D00"/>
          <w:sz w:val="15"/>
          <w:szCs w:val="15"/>
        </w:rPr>
        <w:t xml:space="preserve">No professional or flash photography anywhere on the premises </w:t>
      </w:r>
    </w:p>
    <w:p w14:paraId="3CC5BDF4" w14:textId="77777777" w:rsidR="00CF514D" w:rsidRPr="006B32C8" w:rsidRDefault="00CF514D" w:rsidP="00CF514D">
      <w:pPr>
        <w:tabs>
          <w:tab w:val="left" w:pos="2800"/>
          <w:tab w:val="center" w:pos="4229"/>
        </w:tabs>
        <w:rPr>
          <w:rFonts w:ascii="CourierNewPSMT" w:hAnsi="CourierNewPSMT"/>
          <w:color w:val="4C3D00"/>
          <w:sz w:val="15"/>
          <w:szCs w:val="15"/>
        </w:rPr>
      </w:pPr>
      <w:r w:rsidRPr="006B32C8">
        <w:rPr>
          <w:rFonts w:ascii="CourierNewPSMT" w:hAnsi="CourierNewPSMT"/>
          <w:color w:val="4C3D00"/>
          <w:sz w:val="15"/>
          <w:szCs w:val="15"/>
        </w:rPr>
        <w:t xml:space="preserve">No fancy dress, party decorations, glitter, confetti may be used anywhere in the restaurant </w:t>
      </w:r>
    </w:p>
    <w:p w14:paraId="09150B51" w14:textId="311D3F74" w:rsidR="00CF514D" w:rsidRPr="006B32C8" w:rsidRDefault="1B0BE90E" w:rsidP="00CF514D">
      <w:pPr>
        <w:tabs>
          <w:tab w:val="left" w:pos="2800"/>
          <w:tab w:val="center" w:pos="4229"/>
        </w:tabs>
        <w:rPr>
          <w:rFonts w:ascii="CourierNewPSMT" w:hAnsi="CourierNewPSMT"/>
          <w:color w:val="4C3D00"/>
          <w:sz w:val="15"/>
          <w:szCs w:val="15"/>
        </w:rPr>
      </w:pPr>
      <w:r w:rsidRPr="1B0BE90E">
        <w:rPr>
          <w:rFonts w:ascii="CourierNewPSMT" w:hAnsi="CourierNewPSMT"/>
          <w:color w:val="4C3D00"/>
          <w:sz w:val="15"/>
          <w:szCs w:val="15"/>
        </w:rPr>
        <w:t xml:space="preserve">Guests are allowed to bring 750ml bottle of wine or champagne per reservation, subject to corkage fee of £50 per bottle. Please note that we do not accept any deliveries. However, you are welcome to bring in the bottles with you on the </w:t>
      </w:r>
      <w:proofErr w:type="gramStart"/>
      <w:r w:rsidRPr="1B0BE90E">
        <w:rPr>
          <w:rFonts w:ascii="CourierNewPSMT" w:hAnsi="CourierNewPSMT"/>
          <w:color w:val="4C3D00"/>
          <w:sz w:val="15"/>
          <w:szCs w:val="15"/>
        </w:rPr>
        <w:t>day</w:t>
      </w:r>
      <w:proofErr w:type="gramEnd"/>
      <w:r w:rsidRPr="1B0BE90E">
        <w:rPr>
          <w:rFonts w:ascii="CourierNewPSMT" w:hAnsi="CourierNewPSMT"/>
          <w:color w:val="4C3D00"/>
          <w:sz w:val="15"/>
          <w:szCs w:val="15"/>
        </w:rPr>
        <w:t xml:space="preserve"> and quantities must be pre-approved in advance. </w:t>
      </w:r>
    </w:p>
    <w:p w14:paraId="075FD575" w14:textId="77777777" w:rsidR="00CF514D" w:rsidRPr="006B32C8" w:rsidRDefault="00CF514D" w:rsidP="00CF514D">
      <w:pPr>
        <w:tabs>
          <w:tab w:val="left" w:pos="2800"/>
          <w:tab w:val="center" w:pos="4229"/>
        </w:tabs>
        <w:rPr>
          <w:rFonts w:ascii="Courier New" w:eastAsia="Courier New" w:hAnsi="Courier New" w:cs="Courier New"/>
          <w:color w:val="4C3D00"/>
          <w:sz w:val="15"/>
          <w:szCs w:val="15"/>
        </w:rPr>
      </w:pPr>
      <w:r w:rsidRPr="006B32C8">
        <w:rPr>
          <w:rFonts w:ascii="Courier New" w:eastAsia="Courier New" w:hAnsi="Courier New" w:cs="Courier New"/>
          <w:color w:val="4C3D00"/>
          <w:sz w:val="15"/>
          <w:szCs w:val="15"/>
        </w:rPr>
        <w:t xml:space="preserve">We do not permit any food into the restaurant nor accept any deliveries which are not from our own suppliers. An exception may be made for celebration cakes for milestone occasions, where a plating fee of £10 per guest will apply </w:t>
      </w:r>
    </w:p>
    <w:p w14:paraId="028C915F" w14:textId="77777777" w:rsidR="00CF514D" w:rsidRDefault="5411EFC9" w:rsidP="00CF514D">
      <w:pPr>
        <w:tabs>
          <w:tab w:val="left" w:pos="2800"/>
          <w:tab w:val="center" w:pos="4229"/>
        </w:tabs>
        <w:rPr>
          <w:rFonts w:ascii="CourierNewPSMT" w:hAnsi="CourierNewPSMT"/>
          <w:color w:val="4C3D00"/>
          <w:sz w:val="15"/>
          <w:szCs w:val="15"/>
        </w:rPr>
      </w:pPr>
      <w:r w:rsidRPr="5411EFC9">
        <w:rPr>
          <w:rFonts w:ascii="CourierNewPSMT" w:hAnsi="CourierNewPSMT"/>
          <w:color w:val="4C3D00"/>
          <w:sz w:val="15"/>
          <w:szCs w:val="15"/>
        </w:rPr>
        <w:t xml:space="preserve">All prices are inclusive of VAT </w:t>
      </w:r>
    </w:p>
    <w:p w14:paraId="65B18EE6" w14:textId="77777777" w:rsidR="00CF514D" w:rsidRPr="006B32C8" w:rsidRDefault="5411EFC9" w:rsidP="00CF514D">
      <w:pPr>
        <w:tabs>
          <w:tab w:val="left" w:pos="2800"/>
          <w:tab w:val="center" w:pos="4229"/>
        </w:tabs>
        <w:rPr>
          <w:rFonts w:ascii="CourierNewPSMT" w:hAnsi="CourierNewPSMT"/>
          <w:color w:val="4C3D00"/>
          <w:sz w:val="15"/>
          <w:szCs w:val="15"/>
        </w:rPr>
      </w:pPr>
      <w:r w:rsidRPr="5411EFC9">
        <w:rPr>
          <w:rFonts w:ascii="CourierNewPSMT" w:hAnsi="CourierNewPSMT"/>
          <w:color w:val="4C3D00"/>
          <w:sz w:val="15"/>
          <w:szCs w:val="15"/>
        </w:rPr>
        <w:t>A room hire charge will apply if the minimum spend requirement is not met</w:t>
      </w:r>
    </w:p>
    <w:p w14:paraId="656A184A" w14:textId="435F092C" w:rsidR="5411EFC9" w:rsidRDefault="5411EFC9" w:rsidP="5411EFC9">
      <w:pPr>
        <w:tabs>
          <w:tab w:val="left" w:pos="2800"/>
          <w:tab w:val="center" w:pos="4229"/>
        </w:tabs>
        <w:rPr>
          <w:rFonts w:ascii="CourierNewPSMT" w:eastAsia="CourierNewPSMT" w:hAnsi="CourierNewPSMT" w:cs="CourierNewPSMT"/>
          <w:color w:val="4C3D00"/>
          <w:sz w:val="15"/>
          <w:szCs w:val="15"/>
        </w:rPr>
      </w:pPr>
      <w:r w:rsidRPr="5411EFC9">
        <w:rPr>
          <w:rFonts w:ascii="CourierNewPSMT" w:eastAsia="CourierNewPSMT" w:hAnsi="CourierNewPSMT" w:cs="CourierNewPSMT"/>
          <w:color w:val="4C3D00"/>
          <w:sz w:val="15"/>
          <w:szCs w:val="15"/>
        </w:rPr>
        <w:t>Any external entertainment or third-party suppliers require prior approval from management before any arrangements are confirmed</w:t>
      </w:r>
    </w:p>
    <w:p w14:paraId="3F7703D9" w14:textId="77777777" w:rsidR="005479F5" w:rsidRPr="00396CC6" w:rsidRDefault="005479F5" w:rsidP="00B4104A">
      <w:pPr>
        <w:tabs>
          <w:tab w:val="left" w:pos="2800"/>
          <w:tab w:val="center" w:pos="4229"/>
        </w:tabs>
        <w:rPr>
          <w:rFonts w:ascii="CourierNewPSMT" w:hAnsi="CourierNewPSMT"/>
          <w:color w:val="4C3D00"/>
          <w:sz w:val="8"/>
          <w:szCs w:val="8"/>
        </w:rPr>
      </w:pPr>
    </w:p>
    <w:p w14:paraId="68E8EBCC" w14:textId="023172D5" w:rsidR="006E66B1" w:rsidRPr="000667D4" w:rsidRDefault="006E66B1" w:rsidP="006E66B1">
      <w:pPr>
        <w:pStyle w:val="BodyText3"/>
        <w:tabs>
          <w:tab w:val="left" w:pos="3315"/>
        </w:tabs>
        <w:rPr>
          <w:rFonts w:ascii="CourierNewPSMT" w:hAnsi="CourierNewPSMT"/>
          <w:color w:val="4C3D00"/>
          <w:sz w:val="16"/>
          <w:szCs w:val="16"/>
        </w:rPr>
      </w:pPr>
      <w:r w:rsidRPr="000667D4">
        <w:rPr>
          <w:rFonts w:ascii="CourierNewPSMT" w:hAnsi="CourierNewPSMT"/>
          <w:color w:val="4C3D00"/>
          <w:sz w:val="16"/>
          <w:szCs w:val="16"/>
        </w:rPr>
        <w:t>NON-REFUNDABLE DEPOSI</w:t>
      </w:r>
      <w:r w:rsidR="002B6DA7" w:rsidRPr="000667D4">
        <w:rPr>
          <w:rFonts w:ascii="CourierNewPSMT" w:hAnsi="CourierNewPSMT"/>
          <w:color w:val="4C3D00"/>
          <w:sz w:val="16"/>
          <w:szCs w:val="16"/>
        </w:rPr>
        <w:t xml:space="preserve">T, 50% OF THE MINIMUM SPEND, </w:t>
      </w:r>
      <w:r w:rsidRPr="000667D4">
        <w:rPr>
          <w:rFonts w:ascii="CourierNewPSMT" w:hAnsi="CourierNewPSMT"/>
          <w:color w:val="4C3D00"/>
          <w:sz w:val="16"/>
          <w:szCs w:val="16"/>
        </w:rPr>
        <w:t>CHARGED 14 DAYS PRIOR TO THE RESERVATION DATE</w:t>
      </w:r>
    </w:p>
    <w:p w14:paraId="7119993B" w14:textId="216860C0" w:rsidR="006E66B1" w:rsidRPr="006F4055" w:rsidRDefault="006E66B1" w:rsidP="006E66B1">
      <w:pPr>
        <w:pStyle w:val="BodyText3"/>
        <w:tabs>
          <w:tab w:val="left" w:pos="3315"/>
        </w:tabs>
        <w:rPr>
          <w:rFonts w:ascii="CourierNewPSMT" w:hAnsi="CourierNewPSMT"/>
          <w:b w:val="0"/>
          <w:color w:val="4C3D00"/>
          <w:sz w:val="15"/>
          <w:szCs w:val="15"/>
        </w:rPr>
      </w:pPr>
      <w:r w:rsidRPr="006F4055">
        <w:rPr>
          <w:rFonts w:ascii="CourierNewPSMT" w:hAnsi="CourierNewPSMT"/>
          <w:b w:val="0"/>
          <w:color w:val="4C3D00"/>
          <w:sz w:val="15"/>
          <w:szCs w:val="15"/>
        </w:rPr>
        <w:t>Deposit</w:t>
      </w:r>
      <w:r w:rsidR="00B2490D" w:rsidRPr="006F4055">
        <w:rPr>
          <w:rFonts w:ascii="CourierNewPSMT" w:hAnsi="CourierNewPSMT"/>
          <w:b w:val="0"/>
          <w:color w:val="4C3D00"/>
          <w:sz w:val="15"/>
          <w:szCs w:val="15"/>
        </w:rPr>
        <w:t>s are</w:t>
      </w:r>
      <w:r w:rsidRPr="006F4055">
        <w:rPr>
          <w:rFonts w:ascii="CourierNewPSMT" w:hAnsi="CourierNewPSMT"/>
          <w:b w:val="0"/>
          <w:color w:val="4C3D00"/>
          <w:sz w:val="15"/>
          <w:szCs w:val="15"/>
        </w:rPr>
        <w:t xml:space="preserve"> </w:t>
      </w:r>
      <w:r w:rsidR="00B2490D" w:rsidRPr="006F4055">
        <w:rPr>
          <w:rFonts w:ascii="CourierNewPSMT" w:hAnsi="CourierNewPSMT"/>
          <w:b w:val="0"/>
          <w:color w:val="4C3D00"/>
          <w:sz w:val="15"/>
          <w:szCs w:val="15"/>
        </w:rPr>
        <w:t xml:space="preserve">applied to the </w:t>
      </w:r>
      <w:r w:rsidRPr="006F4055">
        <w:rPr>
          <w:rFonts w:ascii="CourierNewPSMT" w:hAnsi="CourierNewPSMT"/>
          <w:b w:val="0"/>
          <w:color w:val="4C3D00"/>
          <w:sz w:val="15"/>
          <w:szCs w:val="15"/>
        </w:rPr>
        <w:t xml:space="preserve">card </w:t>
      </w:r>
      <w:r w:rsidR="00B2490D" w:rsidRPr="006F4055">
        <w:rPr>
          <w:rFonts w:ascii="CourierNewPSMT" w:hAnsi="CourierNewPSMT"/>
          <w:b w:val="0"/>
          <w:color w:val="4C3D00"/>
          <w:sz w:val="15"/>
          <w:szCs w:val="15"/>
        </w:rPr>
        <w:t>provided to secure the reservation</w:t>
      </w:r>
    </w:p>
    <w:p w14:paraId="0D2CF6CC" w14:textId="44BD0F41" w:rsidR="00BC2284" w:rsidRPr="006F4055" w:rsidRDefault="00BC2284" w:rsidP="006E66B1">
      <w:pPr>
        <w:pStyle w:val="BodyText3"/>
        <w:tabs>
          <w:tab w:val="left" w:pos="3315"/>
        </w:tabs>
        <w:rPr>
          <w:rFonts w:ascii="CourierNewPSMT" w:hAnsi="CourierNewPSMT"/>
          <w:b w:val="0"/>
          <w:color w:val="4C3D00"/>
          <w:sz w:val="15"/>
          <w:szCs w:val="15"/>
        </w:rPr>
      </w:pPr>
      <w:r w:rsidRPr="006F4055">
        <w:rPr>
          <w:rFonts w:ascii="CourierNewPSMT" w:hAnsi="CourierNewPSMT"/>
          <w:b w:val="0"/>
          <w:color w:val="4C3D00"/>
          <w:sz w:val="15"/>
          <w:szCs w:val="15"/>
        </w:rPr>
        <w:t>Deposits are non-refundable and non-transferable to any other date</w:t>
      </w:r>
    </w:p>
    <w:p w14:paraId="4958F670" w14:textId="52F7801E" w:rsidR="00B2490D" w:rsidRPr="006F4055" w:rsidRDefault="00B2490D" w:rsidP="00B2490D">
      <w:pPr>
        <w:pStyle w:val="BodyText3"/>
        <w:tabs>
          <w:tab w:val="left" w:pos="3315"/>
        </w:tabs>
        <w:rPr>
          <w:rFonts w:ascii="CourierNewPSMT" w:hAnsi="CourierNewPSMT"/>
          <w:b w:val="0"/>
          <w:color w:val="4C3D00"/>
          <w:sz w:val="15"/>
          <w:szCs w:val="15"/>
        </w:rPr>
      </w:pPr>
      <w:r w:rsidRPr="006F4055">
        <w:rPr>
          <w:rFonts w:ascii="CourierNewPSMT" w:hAnsi="CourierNewPSMT"/>
          <w:b w:val="0"/>
          <w:color w:val="4C3D00"/>
          <w:sz w:val="15"/>
          <w:szCs w:val="15"/>
        </w:rPr>
        <w:t>Deposits to be deducted from the total bill on the day of the reservation</w:t>
      </w:r>
    </w:p>
    <w:p w14:paraId="37C0EFEF" w14:textId="10E8F7BD" w:rsidR="00103F87" w:rsidRPr="006F4055" w:rsidRDefault="5411EFC9" w:rsidP="00B2490D">
      <w:pPr>
        <w:pStyle w:val="BodyText3"/>
        <w:tabs>
          <w:tab w:val="left" w:pos="3315"/>
        </w:tabs>
        <w:rPr>
          <w:rFonts w:ascii="CourierNewPSMT" w:hAnsi="CourierNewPSMT"/>
          <w:b w:val="0"/>
          <w:bCs w:val="0"/>
          <w:color w:val="4C3D00"/>
          <w:sz w:val="15"/>
          <w:szCs w:val="15"/>
        </w:rPr>
      </w:pPr>
      <w:r w:rsidRPr="5411EFC9">
        <w:rPr>
          <w:rFonts w:ascii="CourierNewPSMT" w:hAnsi="CourierNewPSMT"/>
          <w:b w:val="0"/>
          <w:bCs w:val="0"/>
          <w:color w:val="4C3D00"/>
          <w:sz w:val="15"/>
          <w:szCs w:val="15"/>
        </w:rPr>
        <w:t xml:space="preserve">Reservations that are made in less than 14 days prior the reservation date – deposits are charged once the completed booking form has been received </w:t>
      </w:r>
    </w:p>
    <w:p w14:paraId="271AC73A" w14:textId="77777777" w:rsidR="00B2490D" w:rsidRPr="00DD3AB4" w:rsidRDefault="00B2490D" w:rsidP="0023020C">
      <w:pPr>
        <w:pStyle w:val="BodyText3"/>
        <w:tabs>
          <w:tab w:val="left" w:pos="3315"/>
        </w:tabs>
        <w:rPr>
          <w:rFonts w:ascii="CourierNewPSMT" w:hAnsi="CourierNewPSMT"/>
          <w:color w:val="4C3D00"/>
          <w:sz w:val="8"/>
          <w:szCs w:val="8"/>
        </w:rPr>
      </w:pPr>
    </w:p>
    <w:p w14:paraId="74E719D2" w14:textId="18B2A6DB" w:rsidR="0023020C" w:rsidRPr="000667D4" w:rsidRDefault="0023020C" w:rsidP="0023020C">
      <w:pPr>
        <w:pStyle w:val="BodyText3"/>
        <w:tabs>
          <w:tab w:val="left" w:pos="3315"/>
        </w:tabs>
        <w:rPr>
          <w:rFonts w:ascii="CourierNewPSMT" w:hAnsi="CourierNewPSMT"/>
          <w:color w:val="4C3D00"/>
          <w:sz w:val="16"/>
          <w:szCs w:val="16"/>
        </w:rPr>
      </w:pPr>
      <w:r w:rsidRPr="000667D4">
        <w:rPr>
          <w:rFonts w:ascii="CourierNewPSMT" w:hAnsi="CourierNewPSMT"/>
          <w:color w:val="4C3D00"/>
          <w:sz w:val="16"/>
          <w:szCs w:val="16"/>
        </w:rPr>
        <w:t>CANCELLATION CHARGES</w:t>
      </w:r>
    </w:p>
    <w:p w14:paraId="60D68027" w14:textId="41D7CA8D" w:rsidR="0023020C" w:rsidRPr="006F4055" w:rsidRDefault="0023020C" w:rsidP="0023020C">
      <w:pPr>
        <w:pStyle w:val="BodyText3"/>
        <w:tabs>
          <w:tab w:val="left" w:pos="3315"/>
        </w:tabs>
        <w:rPr>
          <w:rFonts w:ascii="CourierNewPSMT" w:hAnsi="CourierNewPSMT"/>
          <w:b w:val="0"/>
          <w:color w:val="4C3D00"/>
          <w:sz w:val="15"/>
          <w:szCs w:val="15"/>
        </w:rPr>
      </w:pPr>
      <w:r w:rsidRPr="006F4055">
        <w:rPr>
          <w:rFonts w:ascii="CourierNewPSMT" w:hAnsi="CourierNewPSMT"/>
          <w:b w:val="0"/>
          <w:color w:val="4C3D00"/>
          <w:sz w:val="15"/>
          <w:szCs w:val="15"/>
        </w:rPr>
        <w:t xml:space="preserve">Up to 14 days before the reservation: no </w:t>
      </w:r>
      <w:r w:rsidR="0028063D" w:rsidRPr="006F4055">
        <w:rPr>
          <w:rFonts w:ascii="CourierNewPSMT" w:hAnsi="CourierNewPSMT"/>
          <w:b w:val="0"/>
          <w:color w:val="4C3D00"/>
          <w:sz w:val="15"/>
          <w:szCs w:val="15"/>
        </w:rPr>
        <w:t xml:space="preserve">cancellation fee </w:t>
      </w:r>
      <w:r w:rsidR="003D09A7" w:rsidRPr="006F4055">
        <w:rPr>
          <w:rFonts w:ascii="CourierNewPSMT" w:hAnsi="CourierNewPSMT"/>
          <w:b w:val="0"/>
          <w:color w:val="4C3D00"/>
          <w:sz w:val="15"/>
          <w:szCs w:val="15"/>
        </w:rPr>
        <w:t>/ deposit</w:t>
      </w:r>
    </w:p>
    <w:p w14:paraId="14789914" w14:textId="3DC4BE52" w:rsidR="0028063D" w:rsidRPr="006F4055" w:rsidRDefault="0028063D" w:rsidP="0023020C">
      <w:pPr>
        <w:pStyle w:val="BodyText3"/>
        <w:tabs>
          <w:tab w:val="left" w:pos="3315"/>
        </w:tabs>
        <w:rPr>
          <w:rFonts w:ascii="CourierNewPSMT" w:hAnsi="CourierNewPSMT"/>
          <w:b w:val="0"/>
          <w:color w:val="4C3D00"/>
          <w:sz w:val="15"/>
          <w:szCs w:val="15"/>
        </w:rPr>
      </w:pPr>
      <w:r w:rsidRPr="006F4055">
        <w:rPr>
          <w:rFonts w:ascii="CourierNewPSMT" w:hAnsi="CourierNewPSMT"/>
          <w:b w:val="0"/>
          <w:color w:val="4C3D00"/>
          <w:sz w:val="15"/>
          <w:szCs w:val="15"/>
        </w:rPr>
        <w:t>Less than 14 days before the reservation:</w:t>
      </w:r>
      <w:r w:rsidR="00047254" w:rsidRPr="006F4055">
        <w:rPr>
          <w:rFonts w:ascii="CourierNewPSMT" w:hAnsi="CourierNewPSMT"/>
          <w:b w:val="0"/>
          <w:color w:val="4C3D00"/>
          <w:sz w:val="15"/>
          <w:szCs w:val="15"/>
        </w:rPr>
        <w:t xml:space="preserve"> holding </w:t>
      </w:r>
      <w:r w:rsidR="003D09A7" w:rsidRPr="006F4055">
        <w:rPr>
          <w:rFonts w:ascii="CourierNewPSMT" w:hAnsi="CourierNewPSMT"/>
          <w:b w:val="0"/>
          <w:color w:val="4C3D00"/>
          <w:sz w:val="15"/>
          <w:szCs w:val="15"/>
        </w:rPr>
        <w:t xml:space="preserve">deposit will apply as </w:t>
      </w:r>
      <w:r w:rsidR="00BF21ED" w:rsidRPr="006F4055">
        <w:rPr>
          <w:rFonts w:ascii="CourierNewPSMT" w:hAnsi="CourierNewPSMT"/>
          <w:b w:val="0"/>
          <w:color w:val="4C3D00"/>
          <w:sz w:val="15"/>
          <w:szCs w:val="15"/>
        </w:rPr>
        <w:t xml:space="preserve">a </w:t>
      </w:r>
      <w:r w:rsidR="003D09A7" w:rsidRPr="006F4055">
        <w:rPr>
          <w:rFonts w:ascii="CourierNewPSMT" w:hAnsi="CourierNewPSMT"/>
          <w:b w:val="0"/>
          <w:color w:val="4C3D00"/>
          <w:sz w:val="15"/>
          <w:szCs w:val="15"/>
        </w:rPr>
        <w:t xml:space="preserve">late cancellation fee </w:t>
      </w:r>
    </w:p>
    <w:p w14:paraId="7AF45887" w14:textId="77777777" w:rsidR="005479F5" w:rsidRPr="00396CC6" w:rsidRDefault="005479F5" w:rsidP="0023020C">
      <w:pPr>
        <w:pStyle w:val="BodyText3"/>
        <w:tabs>
          <w:tab w:val="left" w:pos="3315"/>
        </w:tabs>
        <w:rPr>
          <w:rFonts w:ascii="CourierNewPSMT" w:hAnsi="CourierNewPSMT"/>
          <w:b w:val="0"/>
          <w:color w:val="4C3D00"/>
          <w:sz w:val="8"/>
          <w:szCs w:val="8"/>
        </w:rPr>
      </w:pPr>
    </w:p>
    <w:p w14:paraId="0A295D6B" w14:textId="77777777" w:rsidR="0089042D" w:rsidRPr="000667D4" w:rsidRDefault="0089042D" w:rsidP="0089042D">
      <w:pPr>
        <w:pStyle w:val="BodyText3"/>
        <w:tabs>
          <w:tab w:val="left" w:pos="3315"/>
        </w:tabs>
        <w:rPr>
          <w:rFonts w:ascii="CourierNewPSMT" w:hAnsi="CourierNewPSMT"/>
          <w:color w:val="4C3D00"/>
          <w:sz w:val="16"/>
          <w:szCs w:val="16"/>
        </w:rPr>
      </w:pPr>
      <w:r w:rsidRPr="000667D4">
        <w:rPr>
          <w:rFonts w:ascii="CourierNewPSMT" w:hAnsi="CourierNewPSMT"/>
          <w:color w:val="4C3D00"/>
          <w:sz w:val="16"/>
          <w:szCs w:val="16"/>
        </w:rPr>
        <w:t>MENUS</w:t>
      </w:r>
    </w:p>
    <w:p w14:paraId="0DC6AF39" w14:textId="77777777" w:rsidR="003A6452" w:rsidRDefault="0089042D" w:rsidP="0089042D">
      <w:pPr>
        <w:pStyle w:val="BodyText3"/>
        <w:tabs>
          <w:tab w:val="left" w:pos="3315"/>
        </w:tabs>
        <w:rPr>
          <w:rFonts w:ascii="CourierNewPSMT" w:hAnsi="CourierNewPSMT"/>
          <w:b w:val="0"/>
          <w:color w:val="4C3D00"/>
          <w:sz w:val="15"/>
          <w:szCs w:val="15"/>
        </w:rPr>
      </w:pPr>
      <w:r w:rsidRPr="006F4055">
        <w:rPr>
          <w:rFonts w:ascii="CourierNewPSMT" w:hAnsi="CourierNewPSMT"/>
          <w:b w:val="0"/>
          <w:color w:val="4C3D00"/>
          <w:sz w:val="15"/>
          <w:szCs w:val="15"/>
        </w:rPr>
        <w:t>Guests are welcome to order from our full à la carte menu on the day</w:t>
      </w:r>
    </w:p>
    <w:p w14:paraId="1D5972BE" w14:textId="2B487907" w:rsidR="0089042D" w:rsidRPr="006F4055" w:rsidRDefault="5411EFC9" w:rsidP="0089042D">
      <w:pPr>
        <w:pStyle w:val="BodyText3"/>
        <w:tabs>
          <w:tab w:val="left" w:pos="3315"/>
        </w:tabs>
        <w:rPr>
          <w:rFonts w:ascii="CourierNewPSMT" w:hAnsi="CourierNewPSMT"/>
          <w:b w:val="0"/>
          <w:bCs w:val="0"/>
          <w:color w:val="4C3D00"/>
          <w:sz w:val="15"/>
          <w:szCs w:val="15"/>
        </w:rPr>
      </w:pPr>
      <w:r w:rsidRPr="5411EFC9">
        <w:rPr>
          <w:rFonts w:ascii="CourierNewPSMT" w:hAnsi="CourierNewPSMT"/>
          <w:b w:val="0"/>
          <w:bCs w:val="0"/>
          <w:color w:val="4C3D00"/>
          <w:sz w:val="15"/>
          <w:szCs w:val="15"/>
        </w:rPr>
        <w:t>Fixed-price menus are available upon request, with the final menu choice confirmed at least 72 hours in advance. Kindly note that menus are subject to seasonal change</w:t>
      </w:r>
    </w:p>
    <w:p w14:paraId="44793594" w14:textId="760D1CAB" w:rsidR="006B7894" w:rsidRPr="006F4055" w:rsidRDefault="000667D4" w:rsidP="000667D4">
      <w:pPr>
        <w:pStyle w:val="BodyText3"/>
        <w:tabs>
          <w:tab w:val="left" w:pos="3315"/>
        </w:tabs>
        <w:rPr>
          <w:rFonts w:ascii="CourierNewPSMT" w:hAnsi="CourierNewPSMT"/>
          <w:b w:val="0"/>
          <w:color w:val="4C3D00"/>
          <w:sz w:val="15"/>
          <w:szCs w:val="15"/>
        </w:rPr>
      </w:pPr>
      <w:r w:rsidRPr="006F4055">
        <w:rPr>
          <w:rFonts w:ascii="CourierNewPSMT" w:hAnsi="CourierNewPSMT"/>
          <w:b w:val="0"/>
          <w:color w:val="4C3D00"/>
          <w:sz w:val="15"/>
          <w:szCs w:val="15"/>
        </w:rPr>
        <w:t xml:space="preserve">Canapés must be confirmed at least 72 hours in advance </w:t>
      </w:r>
    </w:p>
    <w:p w14:paraId="2842C08E" w14:textId="77777777" w:rsidR="002110E4" w:rsidRPr="00396CC6" w:rsidRDefault="002110E4" w:rsidP="0023020C">
      <w:pPr>
        <w:pStyle w:val="BodyText3"/>
        <w:tabs>
          <w:tab w:val="left" w:pos="3315"/>
        </w:tabs>
        <w:rPr>
          <w:rFonts w:ascii="CourierNewPSMT" w:hAnsi="CourierNewPSMT"/>
          <w:b w:val="0"/>
          <w:color w:val="4C3D00"/>
          <w:sz w:val="8"/>
          <w:szCs w:val="8"/>
        </w:rPr>
      </w:pPr>
    </w:p>
    <w:p w14:paraId="6669D600" w14:textId="39C88B08" w:rsidR="002110E4" w:rsidRDefault="002110E4" w:rsidP="002110E4">
      <w:pPr>
        <w:pStyle w:val="BodyText3"/>
        <w:tabs>
          <w:tab w:val="left" w:pos="3315"/>
        </w:tabs>
        <w:rPr>
          <w:rFonts w:ascii="CourierNewPSMT" w:hAnsi="CourierNewPSMT"/>
          <w:color w:val="4C3D00"/>
          <w:sz w:val="16"/>
          <w:szCs w:val="16"/>
        </w:rPr>
      </w:pPr>
      <w:r w:rsidRPr="000667D4">
        <w:rPr>
          <w:rFonts w:ascii="CourierNewPSMT" w:hAnsi="CourierNewPSMT"/>
          <w:color w:val="4C3D00"/>
          <w:sz w:val="16"/>
          <w:szCs w:val="16"/>
        </w:rPr>
        <w:t>LAST FOOD &amp; DRINK ORDERS</w:t>
      </w:r>
    </w:p>
    <w:p w14:paraId="3D709F9C" w14:textId="10B34F32" w:rsidR="006B7894" w:rsidRPr="006B7894" w:rsidRDefault="006B7894" w:rsidP="002110E4">
      <w:pPr>
        <w:pStyle w:val="BodyText3"/>
        <w:tabs>
          <w:tab w:val="left" w:pos="3315"/>
        </w:tabs>
        <w:rPr>
          <w:rFonts w:ascii="CourierNewPSMT" w:hAnsi="CourierNewPSMT"/>
          <w:b w:val="0"/>
          <w:bCs w:val="0"/>
          <w:color w:val="4C3D00"/>
          <w:sz w:val="15"/>
          <w:szCs w:val="15"/>
        </w:rPr>
      </w:pPr>
      <w:r w:rsidRPr="006B7894">
        <w:rPr>
          <w:rFonts w:ascii="CourierNewPSMT" w:hAnsi="CourierNewPSMT"/>
          <w:b w:val="0"/>
          <w:bCs w:val="0"/>
          <w:color w:val="4C3D00"/>
          <w:sz w:val="15"/>
          <w:szCs w:val="15"/>
        </w:rPr>
        <w:t>Breakfast service: drinks at 10:30am</w:t>
      </w:r>
    </w:p>
    <w:p w14:paraId="0543BDAF" w14:textId="77777777" w:rsidR="002110E4" w:rsidRPr="006F4055" w:rsidRDefault="002110E4" w:rsidP="002110E4">
      <w:pPr>
        <w:pStyle w:val="BodyText3"/>
        <w:tabs>
          <w:tab w:val="left" w:pos="3315"/>
        </w:tabs>
        <w:rPr>
          <w:rFonts w:ascii="CourierNewPSMT" w:hAnsi="CourierNewPSMT"/>
          <w:b w:val="0"/>
          <w:color w:val="4C3D00"/>
          <w:sz w:val="15"/>
          <w:szCs w:val="15"/>
        </w:rPr>
      </w:pPr>
      <w:r w:rsidRPr="006F4055">
        <w:rPr>
          <w:rFonts w:ascii="CourierNewPSMT" w:hAnsi="CourierNewPSMT"/>
          <w:b w:val="0"/>
          <w:color w:val="4C3D00"/>
          <w:sz w:val="15"/>
          <w:szCs w:val="15"/>
        </w:rPr>
        <w:t>Lunch service: food at 15:00</w:t>
      </w:r>
    </w:p>
    <w:p w14:paraId="64506277" w14:textId="7371013F" w:rsidR="002110E4" w:rsidRPr="006F4055" w:rsidRDefault="002110E4" w:rsidP="002110E4">
      <w:pPr>
        <w:pStyle w:val="BodyText3"/>
        <w:tabs>
          <w:tab w:val="left" w:pos="3315"/>
        </w:tabs>
        <w:rPr>
          <w:rFonts w:ascii="CourierNewPSMT" w:hAnsi="CourierNewPSMT"/>
          <w:b w:val="0"/>
          <w:color w:val="4C3D00"/>
          <w:sz w:val="15"/>
          <w:szCs w:val="15"/>
        </w:rPr>
      </w:pPr>
      <w:r w:rsidRPr="006F4055">
        <w:rPr>
          <w:rFonts w:ascii="CourierNewPSMT" w:hAnsi="CourierNewPSMT"/>
          <w:b w:val="0"/>
          <w:color w:val="4C3D00"/>
          <w:sz w:val="15"/>
          <w:szCs w:val="15"/>
        </w:rPr>
        <w:t>Dinner service: Tuesday to Wednesday: food at 20:30 / drinks at 22:30</w:t>
      </w:r>
    </w:p>
    <w:p w14:paraId="7ADE6131" w14:textId="77777777" w:rsidR="002110E4" w:rsidRPr="006F4055" w:rsidRDefault="002110E4" w:rsidP="002110E4">
      <w:pPr>
        <w:pStyle w:val="BodyText3"/>
        <w:tabs>
          <w:tab w:val="left" w:pos="3315"/>
        </w:tabs>
        <w:rPr>
          <w:rFonts w:ascii="CourierNewPSMT" w:hAnsi="CourierNewPSMT"/>
          <w:b w:val="0"/>
          <w:color w:val="4C3D00"/>
          <w:sz w:val="15"/>
          <w:szCs w:val="15"/>
        </w:rPr>
      </w:pPr>
      <w:r w:rsidRPr="006F4055">
        <w:rPr>
          <w:rFonts w:ascii="CourierNewPSMT" w:hAnsi="CourierNewPSMT"/>
          <w:b w:val="0"/>
          <w:color w:val="4C3D00"/>
          <w:sz w:val="15"/>
          <w:szCs w:val="15"/>
        </w:rPr>
        <w:t>Thursday to Saturday: food at 21:00 / drinks at 23:00</w:t>
      </w:r>
    </w:p>
    <w:p w14:paraId="7AEFB2BD" w14:textId="77777777" w:rsidR="005479F5" w:rsidRPr="00396CC6" w:rsidRDefault="005479F5" w:rsidP="0023020C">
      <w:pPr>
        <w:pStyle w:val="BodyText3"/>
        <w:tabs>
          <w:tab w:val="left" w:pos="3315"/>
        </w:tabs>
        <w:rPr>
          <w:rFonts w:ascii="CourierNewPSMT" w:hAnsi="CourierNewPSMT"/>
          <w:color w:val="4C3D00"/>
          <w:sz w:val="8"/>
          <w:szCs w:val="8"/>
        </w:rPr>
      </w:pPr>
    </w:p>
    <w:p w14:paraId="7737E57F" w14:textId="5E72BA16" w:rsidR="0028063D" w:rsidRPr="000667D4" w:rsidRDefault="0028063D" w:rsidP="0028063D">
      <w:pPr>
        <w:pStyle w:val="BodyText3"/>
        <w:tabs>
          <w:tab w:val="left" w:pos="3315"/>
        </w:tabs>
        <w:rPr>
          <w:rFonts w:ascii="CourierNewPSMT" w:hAnsi="CourierNewPSMT"/>
          <w:color w:val="4C3D00"/>
          <w:sz w:val="16"/>
          <w:szCs w:val="16"/>
        </w:rPr>
      </w:pPr>
      <w:r w:rsidRPr="000667D4">
        <w:rPr>
          <w:rFonts w:ascii="CourierNewPSMT" w:hAnsi="CourierNewPSMT"/>
          <w:color w:val="4C3D00"/>
          <w:sz w:val="16"/>
          <w:szCs w:val="16"/>
        </w:rPr>
        <w:t>CONFIRMATION OF FINAL NUMBERS</w:t>
      </w:r>
    </w:p>
    <w:p w14:paraId="366C403C" w14:textId="573EE750" w:rsidR="0028063D" w:rsidRPr="006F4055" w:rsidRDefault="0028063D" w:rsidP="0028063D">
      <w:pPr>
        <w:pStyle w:val="BodyText3"/>
        <w:tabs>
          <w:tab w:val="left" w:pos="3315"/>
        </w:tabs>
        <w:rPr>
          <w:rFonts w:ascii="CourierNewPSMT" w:hAnsi="CourierNewPSMT"/>
          <w:b w:val="0"/>
          <w:color w:val="4C3D00"/>
          <w:sz w:val="15"/>
          <w:szCs w:val="15"/>
        </w:rPr>
      </w:pPr>
      <w:r w:rsidRPr="006F4055">
        <w:rPr>
          <w:rFonts w:ascii="CourierNewPSMT" w:hAnsi="CourierNewPSMT"/>
          <w:b w:val="0"/>
          <w:color w:val="4C3D00"/>
          <w:sz w:val="15"/>
          <w:szCs w:val="15"/>
        </w:rPr>
        <w:t>Final numbers to be confirmed 24 hours before the reservation</w:t>
      </w:r>
    </w:p>
    <w:p w14:paraId="5E4A0E6F" w14:textId="7801FB82" w:rsidR="00D3236D" w:rsidRPr="006F4055" w:rsidRDefault="0028063D" w:rsidP="0028063D">
      <w:pPr>
        <w:pStyle w:val="BodyText3"/>
        <w:tabs>
          <w:tab w:val="left" w:pos="3315"/>
        </w:tabs>
        <w:rPr>
          <w:rFonts w:ascii="CourierNewPSMT" w:hAnsi="CourierNewPSMT"/>
          <w:b w:val="0"/>
          <w:color w:val="4C3D00"/>
          <w:sz w:val="15"/>
          <w:szCs w:val="15"/>
        </w:rPr>
      </w:pPr>
      <w:r w:rsidRPr="006F4055">
        <w:rPr>
          <w:rFonts w:ascii="CourierNewPSMT" w:hAnsi="CourierNewPSMT"/>
          <w:b w:val="0"/>
          <w:color w:val="4C3D00"/>
          <w:sz w:val="15"/>
          <w:szCs w:val="15"/>
        </w:rPr>
        <w:t>We shall do our utmost to accommodate any increase in numbers subject to availability</w:t>
      </w:r>
    </w:p>
    <w:p w14:paraId="5114D819" w14:textId="77777777" w:rsidR="006F4055" w:rsidRPr="006F4055" w:rsidRDefault="006F4055" w:rsidP="0028063D">
      <w:pPr>
        <w:pStyle w:val="BodyText3"/>
        <w:tabs>
          <w:tab w:val="left" w:pos="3315"/>
        </w:tabs>
        <w:rPr>
          <w:rFonts w:ascii="CourierNewPSMT" w:hAnsi="CourierNewPSMT"/>
          <w:b w:val="0"/>
          <w:color w:val="4C3D00"/>
          <w:sz w:val="8"/>
          <w:szCs w:val="8"/>
        </w:rPr>
      </w:pPr>
    </w:p>
    <w:p w14:paraId="1BA966BF" w14:textId="77777777" w:rsidR="006F4055" w:rsidRPr="00042566" w:rsidRDefault="006F4055" w:rsidP="006F4055">
      <w:pPr>
        <w:pStyle w:val="BodyText3"/>
        <w:tabs>
          <w:tab w:val="left" w:pos="3315"/>
        </w:tabs>
        <w:rPr>
          <w:rFonts w:ascii="Courier New" w:eastAsia="Courier New" w:hAnsi="Courier New" w:cs="Courier New"/>
          <w:color w:val="C00000"/>
          <w:sz w:val="16"/>
          <w:szCs w:val="16"/>
        </w:rPr>
      </w:pPr>
      <w:r w:rsidRPr="00042566">
        <w:rPr>
          <w:rFonts w:ascii="Courier New" w:eastAsia="Courier New" w:hAnsi="Courier New" w:cs="Courier New"/>
          <w:color w:val="C00000"/>
          <w:sz w:val="16"/>
          <w:szCs w:val="16"/>
        </w:rPr>
        <w:t>NEW REQUESTS</w:t>
      </w:r>
      <w:r>
        <w:rPr>
          <w:rFonts w:ascii="Courier New" w:eastAsia="Courier New" w:hAnsi="Courier New" w:cs="Courier New"/>
          <w:color w:val="C00000"/>
          <w:sz w:val="16"/>
          <w:szCs w:val="16"/>
        </w:rPr>
        <w:t>:</w:t>
      </w:r>
    </w:p>
    <w:p w14:paraId="1086BA65" w14:textId="7049F13A" w:rsidR="006F4055" w:rsidRPr="006F4055" w:rsidRDefault="5411EFC9" w:rsidP="0028063D">
      <w:pPr>
        <w:pStyle w:val="BodyText3"/>
        <w:tabs>
          <w:tab w:val="left" w:pos="3315"/>
        </w:tabs>
        <w:rPr>
          <w:rFonts w:ascii="Courier New" w:eastAsia="Courier New" w:hAnsi="Courier New" w:cs="Courier New"/>
          <w:b w:val="0"/>
          <w:bCs w:val="0"/>
          <w:color w:val="C00000"/>
          <w:sz w:val="15"/>
          <w:szCs w:val="15"/>
        </w:rPr>
      </w:pPr>
      <w:r w:rsidRPr="5411EFC9">
        <w:rPr>
          <w:rFonts w:ascii="Courier New" w:eastAsia="Courier New" w:hAnsi="Courier New" w:cs="Courier New"/>
          <w:b w:val="0"/>
          <w:bCs w:val="0"/>
          <w:color w:val="C00000"/>
          <w:sz w:val="15"/>
          <w:szCs w:val="15"/>
        </w:rPr>
        <w:t xml:space="preserve">Please note that no amendments or new requests will be accepted within 72 hours of the events date. Any changes made after this deadline will be accommodated on the day at the discretion of our team and subject to operational capacity </w:t>
      </w:r>
    </w:p>
    <w:p w14:paraId="1BA28E9F" w14:textId="77777777" w:rsidR="0029318D" w:rsidRPr="00396CC6" w:rsidRDefault="0029318D" w:rsidP="0028063D">
      <w:pPr>
        <w:pStyle w:val="BodyText3"/>
        <w:tabs>
          <w:tab w:val="left" w:pos="3315"/>
        </w:tabs>
        <w:rPr>
          <w:rFonts w:ascii="CourierNewPSMT" w:hAnsi="CourierNewPSMT"/>
          <w:b w:val="0"/>
          <w:color w:val="4C3D00"/>
          <w:sz w:val="8"/>
          <w:szCs w:val="8"/>
        </w:rPr>
      </w:pPr>
    </w:p>
    <w:p w14:paraId="6381A4C3" w14:textId="77777777" w:rsidR="0029318D" w:rsidRPr="000667D4" w:rsidRDefault="0029318D" w:rsidP="0029318D">
      <w:pPr>
        <w:pStyle w:val="BodyText3"/>
        <w:tabs>
          <w:tab w:val="left" w:pos="3315"/>
        </w:tabs>
        <w:rPr>
          <w:rFonts w:ascii="CourierNewPSMT" w:hAnsi="CourierNewPSMT"/>
          <w:color w:val="4C3D00"/>
          <w:sz w:val="16"/>
          <w:szCs w:val="16"/>
        </w:rPr>
      </w:pPr>
      <w:r w:rsidRPr="000667D4">
        <w:rPr>
          <w:rFonts w:ascii="CourierNewPSMT" w:hAnsi="CourierNewPSMT"/>
          <w:color w:val="4C3D00"/>
          <w:sz w:val="16"/>
          <w:szCs w:val="16"/>
        </w:rPr>
        <w:t>AV/SCREEN</w:t>
      </w:r>
    </w:p>
    <w:p w14:paraId="63C33595" w14:textId="66E900EA" w:rsidR="005479F5" w:rsidRPr="006F4055" w:rsidRDefault="5411EFC9" w:rsidP="0028063D">
      <w:pPr>
        <w:pStyle w:val="BodyText3"/>
        <w:tabs>
          <w:tab w:val="left" w:pos="3315"/>
        </w:tabs>
        <w:rPr>
          <w:rFonts w:ascii="CourierNewPSMT" w:hAnsi="CourierNewPSMT"/>
          <w:b w:val="0"/>
          <w:bCs w:val="0"/>
          <w:color w:val="4C3D00"/>
          <w:sz w:val="15"/>
          <w:szCs w:val="15"/>
        </w:rPr>
      </w:pPr>
      <w:r w:rsidRPr="5411EFC9">
        <w:rPr>
          <w:rFonts w:ascii="CourierNewPSMT" w:hAnsi="CourierNewPSMT"/>
          <w:b w:val="0"/>
          <w:bCs w:val="0"/>
          <w:color w:val="4C3D00"/>
          <w:sz w:val="15"/>
          <w:szCs w:val="15"/>
        </w:rPr>
        <w:t>Limited rooms feature state of the art audio-visual equipment.</w:t>
      </w:r>
      <w:r w:rsidRPr="5411EFC9">
        <w:rPr>
          <w:rFonts w:ascii="CourierNewPSMT" w:hAnsi="CourierNewPSMT"/>
          <w:color w:val="4C3D00"/>
          <w:sz w:val="15"/>
          <w:szCs w:val="15"/>
        </w:rPr>
        <w:t xml:space="preserve"> </w:t>
      </w:r>
      <w:r w:rsidRPr="5411EFC9">
        <w:rPr>
          <w:rFonts w:ascii="CourierNewPSMT" w:hAnsi="CourierNewPSMT"/>
          <w:b w:val="0"/>
          <w:bCs w:val="0"/>
          <w:color w:val="4C3D00"/>
          <w:sz w:val="15"/>
          <w:szCs w:val="15"/>
        </w:rPr>
        <w:t>Please request the AV-equipped room, subject to availability</w:t>
      </w:r>
    </w:p>
    <w:p w14:paraId="42CFF293" w14:textId="77777777" w:rsidR="0029318D" w:rsidRPr="00396CC6" w:rsidRDefault="0029318D" w:rsidP="0028063D">
      <w:pPr>
        <w:pStyle w:val="BodyText3"/>
        <w:tabs>
          <w:tab w:val="left" w:pos="3315"/>
        </w:tabs>
        <w:rPr>
          <w:rFonts w:ascii="CourierNewPSMT" w:hAnsi="CourierNewPSMT"/>
          <w:color w:val="4C3D00"/>
          <w:sz w:val="8"/>
          <w:szCs w:val="8"/>
        </w:rPr>
      </w:pPr>
    </w:p>
    <w:p w14:paraId="5C2E1B8F" w14:textId="7259D4D3" w:rsidR="00733D16" w:rsidRPr="000667D4" w:rsidRDefault="00733D16" w:rsidP="00733D16">
      <w:pPr>
        <w:pStyle w:val="BodyText3"/>
        <w:tabs>
          <w:tab w:val="left" w:pos="3315"/>
        </w:tabs>
        <w:rPr>
          <w:rFonts w:ascii="CourierNewPSMT" w:hAnsi="CourierNewPSMT"/>
          <w:color w:val="4C3D00"/>
          <w:sz w:val="16"/>
          <w:szCs w:val="16"/>
        </w:rPr>
      </w:pPr>
      <w:r w:rsidRPr="000667D4">
        <w:rPr>
          <w:rFonts w:ascii="CourierNewPSMT" w:hAnsi="CourierNewPSMT"/>
          <w:color w:val="4C3D00"/>
          <w:sz w:val="16"/>
          <w:szCs w:val="16"/>
        </w:rPr>
        <w:t>SEATING PLAN / NAME CARDS</w:t>
      </w:r>
    </w:p>
    <w:p w14:paraId="02AC45A0" w14:textId="2C498C45" w:rsidR="006326C6" w:rsidRPr="006F4055" w:rsidRDefault="00733D16" w:rsidP="00733D16">
      <w:pPr>
        <w:pStyle w:val="BodyText3"/>
        <w:tabs>
          <w:tab w:val="left" w:pos="3315"/>
        </w:tabs>
        <w:rPr>
          <w:rFonts w:ascii="CourierNewPSMT" w:hAnsi="CourierNewPSMT"/>
          <w:b w:val="0"/>
          <w:color w:val="4C3D00"/>
          <w:sz w:val="15"/>
          <w:szCs w:val="15"/>
        </w:rPr>
      </w:pPr>
      <w:r w:rsidRPr="006F4055">
        <w:rPr>
          <w:rFonts w:ascii="CourierNewPSMT" w:hAnsi="CourierNewPSMT"/>
          <w:b w:val="0"/>
          <w:color w:val="4C3D00"/>
          <w:sz w:val="15"/>
          <w:szCs w:val="15"/>
        </w:rPr>
        <w:t>Seating plan and handwritten place cards are available upon request</w:t>
      </w:r>
      <w:r w:rsidR="006326C6" w:rsidRPr="006F4055">
        <w:rPr>
          <w:rFonts w:ascii="CourierNewPSMT" w:hAnsi="CourierNewPSMT"/>
          <w:b w:val="0"/>
          <w:color w:val="4C3D00"/>
          <w:sz w:val="15"/>
          <w:szCs w:val="15"/>
        </w:rPr>
        <w:t xml:space="preserve"> with </w:t>
      </w:r>
      <w:r w:rsidR="008908D8" w:rsidRPr="006F4055">
        <w:rPr>
          <w:rFonts w:ascii="CourierNewPSMT" w:hAnsi="CourierNewPSMT"/>
          <w:b w:val="0"/>
          <w:color w:val="4C3D00"/>
          <w:sz w:val="15"/>
          <w:szCs w:val="15"/>
        </w:rPr>
        <w:t xml:space="preserve">at least </w:t>
      </w:r>
      <w:r w:rsidRPr="006F4055">
        <w:rPr>
          <w:rFonts w:ascii="CourierNewPSMT" w:hAnsi="CourierNewPSMT"/>
          <w:b w:val="0"/>
          <w:color w:val="4C3D00"/>
          <w:sz w:val="15"/>
          <w:szCs w:val="15"/>
        </w:rPr>
        <w:t>24hrs notice</w:t>
      </w:r>
    </w:p>
    <w:p w14:paraId="79A23E3C" w14:textId="44C1CFCE" w:rsidR="00733D16" w:rsidRPr="006F4055" w:rsidRDefault="5411EFC9" w:rsidP="00D3236D">
      <w:pPr>
        <w:pStyle w:val="BodyText3"/>
        <w:tabs>
          <w:tab w:val="left" w:pos="3315"/>
        </w:tabs>
        <w:rPr>
          <w:rFonts w:ascii="CourierNewPSMT" w:hAnsi="CourierNewPSMT"/>
          <w:b w:val="0"/>
          <w:bCs w:val="0"/>
          <w:color w:val="4C3D00"/>
          <w:sz w:val="15"/>
          <w:szCs w:val="15"/>
        </w:rPr>
      </w:pPr>
      <w:r w:rsidRPr="5411EFC9">
        <w:rPr>
          <w:rFonts w:ascii="CourierNewPSMT" w:hAnsi="CourierNewPSMT"/>
          <w:b w:val="0"/>
          <w:bCs w:val="0"/>
          <w:color w:val="4C3D00"/>
          <w:sz w:val="15"/>
          <w:szCs w:val="15"/>
        </w:rPr>
        <w:t>We do not seat any guests at the end of the table for a fire safety reason</w:t>
      </w:r>
    </w:p>
    <w:p w14:paraId="3000EFC1" w14:textId="77777777" w:rsidR="005479F5" w:rsidRPr="00DD3AB4" w:rsidRDefault="005479F5" w:rsidP="00D3236D">
      <w:pPr>
        <w:pStyle w:val="BodyText3"/>
        <w:tabs>
          <w:tab w:val="left" w:pos="3315"/>
        </w:tabs>
        <w:rPr>
          <w:rFonts w:ascii="CourierNewPSMT" w:hAnsi="CourierNewPSMT"/>
          <w:b w:val="0"/>
          <w:color w:val="4C3D00"/>
          <w:sz w:val="8"/>
          <w:szCs w:val="8"/>
        </w:rPr>
      </w:pPr>
    </w:p>
    <w:p w14:paraId="1EEDC2E2" w14:textId="77777777" w:rsidR="00DD3AB4" w:rsidRPr="00004C15" w:rsidRDefault="00DD3AB4" w:rsidP="00DD3AB4">
      <w:pPr>
        <w:pStyle w:val="BodyText3"/>
        <w:tabs>
          <w:tab w:val="left" w:pos="3315"/>
        </w:tabs>
        <w:rPr>
          <w:rFonts w:ascii="Courier New" w:eastAsia="Courier New" w:hAnsi="Courier New" w:cs="Courier New"/>
          <w:color w:val="4C3D00"/>
          <w:sz w:val="16"/>
          <w:szCs w:val="16"/>
        </w:rPr>
      </w:pPr>
      <w:r w:rsidRPr="00004C15">
        <w:rPr>
          <w:rFonts w:ascii="Courier New" w:eastAsia="Courier New" w:hAnsi="Courier New" w:cs="Courier New"/>
          <w:color w:val="4C3D00"/>
          <w:sz w:val="16"/>
          <w:szCs w:val="16"/>
        </w:rPr>
        <w:t>PAYMENTS:</w:t>
      </w:r>
    </w:p>
    <w:p w14:paraId="225A0FC7" w14:textId="77777777" w:rsidR="00DD3AB4" w:rsidRPr="006F4055" w:rsidRDefault="00DD3AB4" w:rsidP="00DD3AB4">
      <w:pPr>
        <w:pStyle w:val="BodyText3"/>
        <w:tabs>
          <w:tab w:val="left" w:pos="3315"/>
        </w:tabs>
        <w:rPr>
          <w:rFonts w:ascii="Courier New" w:eastAsia="Courier New" w:hAnsi="Courier New" w:cs="Courier New"/>
          <w:b w:val="0"/>
          <w:bCs w:val="0"/>
          <w:color w:val="4C3D00"/>
          <w:sz w:val="15"/>
          <w:szCs w:val="15"/>
        </w:rPr>
      </w:pPr>
      <w:r w:rsidRPr="006F4055">
        <w:rPr>
          <w:rFonts w:ascii="Courier New" w:eastAsia="Courier New" w:hAnsi="Courier New" w:cs="Courier New"/>
          <w:b w:val="0"/>
          <w:bCs w:val="0"/>
          <w:color w:val="4C3D00"/>
          <w:sz w:val="15"/>
          <w:szCs w:val="15"/>
        </w:rPr>
        <w:t xml:space="preserve">All charges are to be settled at the time of visit by cash, credit or debit card. If the bill is not fully settled on the day, the restaurant reserves the right to charge any outstanding amount to the credit or debit card provided at the time of the reservation  </w:t>
      </w:r>
    </w:p>
    <w:p w14:paraId="741BF731" w14:textId="77777777" w:rsidR="00DD3AB4" w:rsidRPr="006F4055" w:rsidRDefault="00DD3AB4" w:rsidP="00DD3AB4">
      <w:pPr>
        <w:pStyle w:val="BodyText3"/>
        <w:tabs>
          <w:tab w:val="left" w:pos="3315"/>
        </w:tabs>
        <w:rPr>
          <w:rFonts w:ascii="Courier New" w:eastAsia="Courier New" w:hAnsi="Courier New" w:cs="Courier New"/>
          <w:b w:val="0"/>
          <w:bCs w:val="0"/>
          <w:color w:val="4C3D00"/>
          <w:sz w:val="15"/>
          <w:szCs w:val="15"/>
        </w:rPr>
      </w:pPr>
      <w:r w:rsidRPr="006F4055">
        <w:rPr>
          <w:rFonts w:ascii="CourierNewPSMT" w:hAnsi="CourierNewPSMT"/>
          <w:b w:val="0"/>
          <w:color w:val="4C3D00"/>
          <w:sz w:val="15"/>
          <w:szCs w:val="15"/>
        </w:rPr>
        <w:t>Deposit to be deducted from the total bill on the day of the reservation</w:t>
      </w:r>
      <w:r w:rsidRPr="006F4055">
        <w:rPr>
          <w:rFonts w:ascii="Courier New" w:eastAsia="Courier New" w:hAnsi="Courier New" w:cs="Courier New"/>
          <w:b w:val="0"/>
          <w:bCs w:val="0"/>
          <w:color w:val="4C3D00"/>
          <w:sz w:val="15"/>
          <w:szCs w:val="15"/>
        </w:rPr>
        <w:t xml:space="preserve"> </w:t>
      </w:r>
    </w:p>
    <w:p w14:paraId="6FE711F4" w14:textId="77777777" w:rsidR="00DD3AB4" w:rsidRPr="006F4055" w:rsidRDefault="00DD3AB4" w:rsidP="00DD3AB4">
      <w:pPr>
        <w:pStyle w:val="BodyText3"/>
        <w:tabs>
          <w:tab w:val="left" w:pos="3315"/>
        </w:tabs>
        <w:rPr>
          <w:rFonts w:ascii="Courier New" w:eastAsia="Courier New" w:hAnsi="Courier New" w:cs="Courier New"/>
          <w:b w:val="0"/>
          <w:bCs w:val="0"/>
          <w:color w:val="4C3D00"/>
          <w:sz w:val="15"/>
          <w:szCs w:val="15"/>
        </w:rPr>
      </w:pPr>
      <w:r w:rsidRPr="006F4055">
        <w:rPr>
          <w:rFonts w:ascii="Courier New" w:eastAsia="Courier New" w:hAnsi="Courier New" w:cs="Courier New"/>
          <w:b w:val="0"/>
          <w:bCs w:val="0"/>
          <w:color w:val="4C3D00"/>
          <w:sz w:val="15"/>
          <w:szCs w:val="15"/>
        </w:rPr>
        <w:t>A maximum of two separate bills can be issued – one for food and one for beverages</w:t>
      </w:r>
    </w:p>
    <w:p w14:paraId="0EA8A0ED" w14:textId="77777777" w:rsidR="00DD3AB4" w:rsidRPr="006F4055" w:rsidRDefault="00DD3AB4" w:rsidP="00DD3AB4">
      <w:pPr>
        <w:pStyle w:val="BodyText3"/>
        <w:tabs>
          <w:tab w:val="left" w:pos="3315"/>
        </w:tabs>
        <w:rPr>
          <w:rFonts w:ascii="CourierNewPSMT" w:hAnsi="CourierNewPSMT"/>
          <w:b w:val="0"/>
          <w:color w:val="4C3D00"/>
          <w:sz w:val="15"/>
          <w:szCs w:val="15"/>
        </w:rPr>
      </w:pPr>
      <w:r w:rsidRPr="006F4055">
        <w:rPr>
          <w:rFonts w:ascii="CourierNewPSMT" w:hAnsi="CourierNewPSMT"/>
          <w:b w:val="0"/>
          <w:color w:val="4C3D00"/>
          <w:sz w:val="15"/>
          <w:szCs w:val="15"/>
        </w:rPr>
        <w:t>We cannot accept payment by bank transfer / invoices</w:t>
      </w:r>
    </w:p>
    <w:p w14:paraId="57EA6503" w14:textId="77777777" w:rsidR="00AE0136" w:rsidRPr="00396CC6" w:rsidRDefault="00AE0136" w:rsidP="00CE15B7">
      <w:pPr>
        <w:pStyle w:val="BodyText3"/>
        <w:tabs>
          <w:tab w:val="left" w:pos="3315"/>
        </w:tabs>
        <w:rPr>
          <w:rFonts w:ascii="CourierNewPSMT" w:hAnsi="CourierNewPSMT"/>
          <w:b w:val="0"/>
          <w:color w:val="4C3D00"/>
          <w:sz w:val="8"/>
          <w:szCs w:val="8"/>
        </w:rPr>
      </w:pPr>
    </w:p>
    <w:p w14:paraId="0A6AE606" w14:textId="420724A9" w:rsidR="0028063D" w:rsidRPr="0029318D" w:rsidRDefault="0028063D" w:rsidP="003F7025">
      <w:pPr>
        <w:pStyle w:val="BodyText3"/>
        <w:rPr>
          <w:rFonts w:ascii="Helvetica" w:hAnsi="Helvetica"/>
          <w:b w:val="0"/>
          <w:bCs w:val="0"/>
          <w:sz w:val="6"/>
          <w:szCs w:val="6"/>
        </w:rPr>
      </w:pPr>
    </w:p>
    <w:p w14:paraId="19112C28" w14:textId="79AB2F5C" w:rsidR="0028063D" w:rsidRPr="006F4055" w:rsidRDefault="07826D05" w:rsidP="0028063D">
      <w:pPr>
        <w:pStyle w:val="BodyText3"/>
        <w:tabs>
          <w:tab w:val="left" w:pos="3315"/>
        </w:tabs>
        <w:rPr>
          <w:rFonts w:ascii="CourierNewPSMT" w:hAnsi="CourierNewPSMT"/>
          <w:color w:val="4C3D00"/>
          <w:sz w:val="15"/>
          <w:szCs w:val="15"/>
        </w:rPr>
      </w:pPr>
      <w:r w:rsidRPr="07826D05">
        <w:rPr>
          <w:rFonts w:ascii="CourierNewPSMT" w:hAnsi="CourierNewPSMT"/>
          <w:color w:val="4C3D00"/>
          <w:sz w:val="15"/>
          <w:szCs w:val="15"/>
        </w:rPr>
        <w:t xml:space="preserve">PLEASE SIGN AND DATE BELOW TO CONFIRM YOU AGREE WITH THE BOOKING DETAILS AND ACCEPT OUR TERMS &amp; CONDITIONS FOR THIS RESERVATION </w:t>
      </w:r>
    </w:p>
    <w:p w14:paraId="28D245F9" w14:textId="77777777" w:rsidR="003F7025" w:rsidRPr="006F4055" w:rsidRDefault="003F7025" w:rsidP="003F7025">
      <w:pPr>
        <w:pStyle w:val="BodyText3"/>
        <w:rPr>
          <w:rFonts w:ascii="Helvetica" w:hAnsi="Helvetica" w:cs="Times New Roman"/>
          <w:sz w:val="15"/>
          <w:szCs w:val="15"/>
        </w:rPr>
      </w:pPr>
    </w:p>
    <w:p w14:paraId="2FB41107" w14:textId="4F40EDD7" w:rsidR="003F7025" w:rsidRPr="006F4055" w:rsidRDefault="0028063D" w:rsidP="00733D16">
      <w:pPr>
        <w:pStyle w:val="BodyText3"/>
        <w:tabs>
          <w:tab w:val="left" w:pos="3315"/>
        </w:tabs>
        <w:rPr>
          <w:rFonts w:ascii="CourierNewPSMT" w:hAnsi="CourierNewPSMT"/>
          <w:b w:val="0"/>
          <w:color w:val="4C3D00"/>
          <w:sz w:val="15"/>
          <w:szCs w:val="15"/>
        </w:rPr>
      </w:pPr>
      <w:r w:rsidRPr="006F4055">
        <w:rPr>
          <w:rFonts w:ascii="CourierNewPSMT" w:hAnsi="CourierNewPSMT"/>
          <w:color w:val="4C3D00"/>
          <w:sz w:val="15"/>
          <w:szCs w:val="15"/>
        </w:rPr>
        <w:t xml:space="preserve">Signed:  </w:t>
      </w:r>
      <w:r w:rsidR="003F7025" w:rsidRPr="006F4055">
        <w:rPr>
          <w:rFonts w:ascii="Helvetica" w:hAnsi="Helvetica" w:cs="Times New Roman"/>
          <w:sz w:val="15"/>
          <w:szCs w:val="15"/>
        </w:rPr>
        <w:t>______________________________________________</w:t>
      </w:r>
    </w:p>
    <w:p w14:paraId="29FE1961" w14:textId="689AA919" w:rsidR="003F7025" w:rsidRPr="006F4055" w:rsidRDefault="0028063D" w:rsidP="003F7025">
      <w:pPr>
        <w:pStyle w:val="BodyText3"/>
        <w:rPr>
          <w:rFonts w:ascii="Helvetica" w:hAnsi="Helvetica" w:cs="Times New Roman"/>
          <w:sz w:val="15"/>
          <w:szCs w:val="15"/>
        </w:rPr>
      </w:pPr>
      <w:r w:rsidRPr="006F4055">
        <w:rPr>
          <w:rFonts w:ascii="CourierNewPSMT" w:hAnsi="CourierNewPSMT"/>
          <w:color w:val="4C3D00"/>
          <w:sz w:val="15"/>
          <w:szCs w:val="15"/>
        </w:rPr>
        <w:t xml:space="preserve">Print:   </w:t>
      </w:r>
      <w:r w:rsidR="003F7025" w:rsidRPr="006F4055">
        <w:rPr>
          <w:rFonts w:ascii="Helvetica" w:hAnsi="Helvetica" w:cs="Times New Roman"/>
          <w:sz w:val="15"/>
          <w:szCs w:val="15"/>
        </w:rPr>
        <w:t xml:space="preserve"> ______________________________________________</w:t>
      </w:r>
    </w:p>
    <w:p w14:paraId="38C03613" w14:textId="371E0F4E" w:rsidR="003F7025" w:rsidRPr="006F4055" w:rsidRDefault="0028063D" w:rsidP="003F7025">
      <w:pPr>
        <w:pStyle w:val="BodyText3"/>
        <w:rPr>
          <w:rFonts w:ascii="Helvetica" w:hAnsi="Helvetica" w:cs="Times New Roman"/>
          <w:sz w:val="15"/>
          <w:szCs w:val="15"/>
        </w:rPr>
      </w:pPr>
      <w:r w:rsidRPr="006F4055">
        <w:rPr>
          <w:rFonts w:ascii="CourierNewPSMT" w:hAnsi="CourierNewPSMT"/>
          <w:color w:val="4C3D00"/>
          <w:sz w:val="15"/>
          <w:szCs w:val="15"/>
        </w:rPr>
        <w:t>Date:</w:t>
      </w:r>
      <w:r w:rsidRPr="006F4055">
        <w:rPr>
          <w:rFonts w:ascii="Helvetica" w:hAnsi="Helvetica" w:cs="Times New Roman"/>
          <w:sz w:val="15"/>
          <w:szCs w:val="15"/>
        </w:rPr>
        <w:t xml:space="preserve">         </w:t>
      </w:r>
      <w:r w:rsidR="003F7025" w:rsidRPr="006F4055">
        <w:rPr>
          <w:rFonts w:ascii="Helvetica" w:hAnsi="Helvetica" w:cs="Times New Roman"/>
          <w:sz w:val="15"/>
          <w:szCs w:val="15"/>
        </w:rPr>
        <w:t xml:space="preserve"> ______________________________________________</w:t>
      </w:r>
    </w:p>
    <w:p w14:paraId="0486E74F" w14:textId="77777777" w:rsidR="003F7025" w:rsidRPr="006F4055" w:rsidRDefault="003F7025" w:rsidP="007E5A4E">
      <w:pPr>
        <w:pStyle w:val="BodyText3"/>
        <w:rPr>
          <w:rFonts w:ascii="Helvetica" w:hAnsi="Helvetica" w:cs="Times New Roman"/>
          <w:sz w:val="15"/>
          <w:szCs w:val="15"/>
        </w:rPr>
      </w:pPr>
    </w:p>
    <w:p w14:paraId="49F66C7A" w14:textId="0410C84E" w:rsidR="003F7025" w:rsidRPr="006F4055" w:rsidRDefault="0028063D" w:rsidP="00D3236D">
      <w:pPr>
        <w:pStyle w:val="BodyText3"/>
        <w:rPr>
          <w:rFonts w:ascii="Helvetica" w:hAnsi="Helvetica"/>
          <w:sz w:val="15"/>
          <w:szCs w:val="15"/>
        </w:rPr>
      </w:pPr>
      <w:r w:rsidRPr="006F4055">
        <w:rPr>
          <w:rFonts w:ascii="CourierNewPSMT" w:hAnsi="CourierNewPSMT"/>
          <w:color w:val="4C3D00"/>
          <w:sz w:val="15"/>
          <w:szCs w:val="15"/>
        </w:rPr>
        <w:t xml:space="preserve">Please </w:t>
      </w:r>
      <w:r w:rsidR="00BF4F27" w:rsidRPr="006F4055">
        <w:rPr>
          <w:rFonts w:ascii="CourierNewPSMT" w:hAnsi="CourierNewPSMT"/>
          <w:color w:val="4C3D00"/>
          <w:sz w:val="15"/>
          <w:szCs w:val="15"/>
        </w:rPr>
        <w:t>email</w:t>
      </w:r>
      <w:r w:rsidRPr="006F4055">
        <w:rPr>
          <w:rFonts w:ascii="CourierNewPSMT" w:hAnsi="CourierNewPSMT"/>
          <w:color w:val="4C3D00"/>
          <w:sz w:val="15"/>
          <w:szCs w:val="15"/>
        </w:rPr>
        <w:t xml:space="preserve"> completed booking form to </w:t>
      </w:r>
      <w:hyperlink r:id="rId10" w:history="1">
        <w:r w:rsidR="00AE0136" w:rsidRPr="006F4055">
          <w:rPr>
            <w:rStyle w:val="Hyperlink"/>
            <w:color w:val="C00000"/>
            <w:sz w:val="15"/>
            <w:szCs w:val="15"/>
          </w:rPr>
          <w:t>city.privatediningandevents@bobbobricard.com</w:t>
        </w:r>
      </w:hyperlink>
      <w:r w:rsidR="00AE0136" w:rsidRPr="006F4055">
        <w:rPr>
          <w:color w:val="C00000"/>
          <w:sz w:val="15"/>
          <w:szCs w:val="15"/>
        </w:rPr>
        <w:t xml:space="preserve"> </w:t>
      </w:r>
      <w:r w:rsidRPr="006F4055">
        <w:rPr>
          <w:rFonts w:ascii="CourierNewPSMT" w:hAnsi="CourierNewPSMT"/>
          <w:color w:val="4C3D00"/>
          <w:sz w:val="15"/>
          <w:szCs w:val="15"/>
        </w:rPr>
        <w:t>within 48hrs of receiving this form</w:t>
      </w:r>
      <w:r w:rsidR="0058616F" w:rsidRPr="006F4055">
        <w:rPr>
          <w:rFonts w:ascii="CourierNewPSMT" w:hAnsi="CourierNewPSMT"/>
          <w:color w:val="4C3D00"/>
          <w:sz w:val="15"/>
          <w:szCs w:val="15"/>
        </w:rPr>
        <w:t xml:space="preserve"> to secure </w:t>
      </w:r>
      <w:r w:rsidR="00335895" w:rsidRPr="006F4055">
        <w:rPr>
          <w:rFonts w:ascii="CourierNewPSMT" w:hAnsi="CourierNewPSMT"/>
          <w:color w:val="4C3D00"/>
          <w:sz w:val="15"/>
          <w:szCs w:val="15"/>
        </w:rPr>
        <w:t>your reservation</w:t>
      </w:r>
    </w:p>
    <w:sectPr w:rsidR="003F7025" w:rsidRPr="006F4055" w:rsidSect="00747DC8">
      <w:headerReference w:type="default" r:id="rId11"/>
      <w:pgSz w:w="11900" w:h="16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5516DA" w14:textId="77777777" w:rsidR="008F0CDE" w:rsidRDefault="008F0CDE" w:rsidP="0001424B">
      <w:r>
        <w:separator/>
      </w:r>
    </w:p>
  </w:endnote>
  <w:endnote w:type="continuationSeparator" w:id="0">
    <w:p w14:paraId="6550D9BC" w14:textId="77777777" w:rsidR="008F0CDE" w:rsidRDefault="008F0CDE" w:rsidP="00014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ourierNewPSMT">
    <w:panose1 w:val="02070309020205020404"/>
    <w:charset w:val="00"/>
    <w:family w:val="modern"/>
    <w:pitch w:val="fixed"/>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70281F" w14:textId="77777777" w:rsidR="008F0CDE" w:rsidRDefault="008F0CDE" w:rsidP="0001424B">
      <w:r>
        <w:separator/>
      </w:r>
    </w:p>
  </w:footnote>
  <w:footnote w:type="continuationSeparator" w:id="0">
    <w:p w14:paraId="4910A8C5" w14:textId="77777777" w:rsidR="008F0CDE" w:rsidRDefault="008F0CDE" w:rsidP="000142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ACF523" w14:textId="77777777" w:rsidR="0001424B" w:rsidRPr="00BC2965" w:rsidRDefault="0001424B" w:rsidP="00BC2965">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3CB24E5"/>
    <w:multiLevelType w:val="hybridMultilevel"/>
    <w:tmpl w:val="26CA5D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5143829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9"/>
  <w:hideSpellingErrors/>
  <w:hideGrammaticalErrors/>
  <w:proofState w:spelling="clean" w:grammar="clean"/>
  <w:attachedTemplate r:id="rId1"/>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508"/>
    <w:rsid w:val="00010F80"/>
    <w:rsid w:val="00012FAD"/>
    <w:rsid w:val="00013DE6"/>
    <w:rsid w:val="0001424B"/>
    <w:rsid w:val="00023DD5"/>
    <w:rsid w:val="000331C4"/>
    <w:rsid w:val="000441D6"/>
    <w:rsid w:val="00047254"/>
    <w:rsid w:val="0005299F"/>
    <w:rsid w:val="000534EE"/>
    <w:rsid w:val="00057CB3"/>
    <w:rsid w:val="000634B1"/>
    <w:rsid w:val="000660B4"/>
    <w:rsid w:val="000667D4"/>
    <w:rsid w:val="00082DF1"/>
    <w:rsid w:val="00084519"/>
    <w:rsid w:val="00094521"/>
    <w:rsid w:val="000A0A10"/>
    <w:rsid w:val="000A4B4C"/>
    <w:rsid w:val="000B0A99"/>
    <w:rsid w:val="000B5A35"/>
    <w:rsid w:val="000B78FF"/>
    <w:rsid w:val="000C1454"/>
    <w:rsid w:val="000C36CE"/>
    <w:rsid w:val="000C5F55"/>
    <w:rsid w:val="000C68D1"/>
    <w:rsid w:val="000E2A12"/>
    <w:rsid w:val="000E79B9"/>
    <w:rsid w:val="000F0D12"/>
    <w:rsid w:val="000F4BC1"/>
    <w:rsid w:val="00103F87"/>
    <w:rsid w:val="00104899"/>
    <w:rsid w:val="0010616B"/>
    <w:rsid w:val="00140C47"/>
    <w:rsid w:val="00151B7F"/>
    <w:rsid w:val="00164E63"/>
    <w:rsid w:val="001666EB"/>
    <w:rsid w:val="00182A94"/>
    <w:rsid w:val="00183969"/>
    <w:rsid w:val="0018406E"/>
    <w:rsid w:val="001951D2"/>
    <w:rsid w:val="00197453"/>
    <w:rsid w:val="001A10E6"/>
    <w:rsid w:val="001B549B"/>
    <w:rsid w:val="001C120D"/>
    <w:rsid w:val="001D2610"/>
    <w:rsid w:val="001E2556"/>
    <w:rsid w:val="001E5914"/>
    <w:rsid w:val="00201DA9"/>
    <w:rsid w:val="002110E4"/>
    <w:rsid w:val="00212B8C"/>
    <w:rsid w:val="0023020C"/>
    <w:rsid w:val="0023228B"/>
    <w:rsid w:val="0023682D"/>
    <w:rsid w:val="00261A2F"/>
    <w:rsid w:val="0026247F"/>
    <w:rsid w:val="00263046"/>
    <w:rsid w:val="0028063D"/>
    <w:rsid w:val="0029081C"/>
    <w:rsid w:val="0029318D"/>
    <w:rsid w:val="00295038"/>
    <w:rsid w:val="002B2B07"/>
    <w:rsid w:val="002B3C4A"/>
    <w:rsid w:val="002B6DA7"/>
    <w:rsid w:val="002C3657"/>
    <w:rsid w:val="002C3CC0"/>
    <w:rsid w:val="002C4819"/>
    <w:rsid w:val="002C66CD"/>
    <w:rsid w:val="002D360E"/>
    <w:rsid w:val="002D44E7"/>
    <w:rsid w:val="002E21A9"/>
    <w:rsid w:val="002E6A58"/>
    <w:rsid w:val="003210D3"/>
    <w:rsid w:val="00327472"/>
    <w:rsid w:val="0033083C"/>
    <w:rsid w:val="00335895"/>
    <w:rsid w:val="00355C33"/>
    <w:rsid w:val="00355C96"/>
    <w:rsid w:val="00373A04"/>
    <w:rsid w:val="00373ABF"/>
    <w:rsid w:val="003864D2"/>
    <w:rsid w:val="0039204C"/>
    <w:rsid w:val="0039546F"/>
    <w:rsid w:val="00396CC6"/>
    <w:rsid w:val="003A6452"/>
    <w:rsid w:val="003A7193"/>
    <w:rsid w:val="003A7CD3"/>
    <w:rsid w:val="003B0D6F"/>
    <w:rsid w:val="003C7877"/>
    <w:rsid w:val="003D09A7"/>
    <w:rsid w:val="003D5080"/>
    <w:rsid w:val="003E107A"/>
    <w:rsid w:val="003F017C"/>
    <w:rsid w:val="003F7025"/>
    <w:rsid w:val="00400153"/>
    <w:rsid w:val="00412D0D"/>
    <w:rsid w:val="00414C12"/>
    <w:rsid w:val="00416CAB"/>
    <w:rsid w:val="00420F84"/>
    <w:rsid w:val="004250E7"/>
    <w:rsid w:val="00432C22"/>
    <w:rsid w:val="00433905"/>
    <w:rsid w:val="00445876"/>
    <w:rsid w:val="00445A45"/>
    <w:rsid w:val="00463567"/>
    <w:rsid w:val="004A1F27"/>
    <w:rsid w:val="004A3B82"/>
    <w:rsid w:val="004A48DC"/>
    <w:rsid w:val="004B05B0"/>
    <w:rsid w:val="004B0F00"/>
    <w:rsid w:val="004B2F48"/>
    <w:rsid w:val="004C39F4"/>
    <w:rsid w:val="004D404D"/>
    <w:rsid w:val="004E6A7D"/>
    <w:rsid w:val="0050330C"/>
    <w:rsid w:val="00503FFD"/>
    <w:rsid w:val="0050625A"/>
    <w:rsid w:val="0050714D"/>
    <w:rsid w:val="00507622"/>
    <w:rsid w:val="00514E99"/>
    <w:rsid w:val="005326D0"/>
    <w:rsid w:val="005341D9"/>
    <w:rsid w:val="005479F5"/>
    <w:rsid w:val="00552CA1"/>
    <w:rsid w:val="00555A63"/>
    <w:rsid w:val="00576927"/>
    <w:rsid w:val="0058616F"/>
    <w:rsid w:val="00595AE0"/>
    <w:rsid w:val="00596E4D"/>
    <w:rsid w:val="005A04E9"/>
    <w:rsid w:val="005A37F7"/>
    <w:rsid w:val="005B358C"/>
    <w:rsid w:val="005B4602"/>
    <w:rsid w:val="005E60CA"/>
    <w:rsid w:val="005F35F9"/>
    <w:rsid w:val="00604A24"/>
    <w:rsid w:val="00612B3B"/>
    <w:rsid w:val="00615BE7"/>
    <w:rsid w:val="00621812"/>
    <w:rsid w:val="0062185F"/>
    <w:rsid w:val="0062499C"/>
    <w:rsid w:val="006326C6"/>
    <w:rsid w:val="00634366"/>
    <w:rsid w:val="00640E93"/>
    <w:rsid w:val="00647C51"/>
    <w:rsid w:val="006670D0"/>
    <w:rsid w:val="00667F7C"/>
    <w:rsid w:val="00670684"/>
    <w:rsid w:val="00670E95"/>
    <w:rsid w:val="006A50B7"/>
    <w:rsid w:val="006B3CA6"/>
    <w:rsid w:val="006B3D3A"/>
    <w:rsid w:val="006B672A"/>
    <w:rsid w:val="006B7894"/>
    <w:rsid w:val="006C5DD9"/>
    <w:rsid w:val="006C7BB3"/>
    <w:rsid w:val="006E5DF7"/>
    <w:rsid w:val="006E66B1"/>
    <w:rsid w:val="006F290D"/>
    <w:rsid w:val="006F4055"/>
    <w:rsid w:val="006F6DC5"/>
    <w:rsid w:val="0070307D"/>
    <w:rsid w:val="00703865"/>
    <w:rsid w:val="007172A9"/>
    <w:rsid w:val="00727A50"/>
    <w:rsid w:val="00733D16"/>
    <w:rsid w:val="00733EB0"/>
    <w:rsid w:val="00737B8C"/>
    <w:rsid w:val="0074088D"/>
    <w:rsid w:val="00747DC8"/>
    <w:rsid w:val="007555E0"/>
    <w:rsid w:val="00771A59"/>
    <w:rsid w:val="00773F4A"/>
    <w:rsid w:val="00777FFE"/>
    <w:rsid w:val="00781085"/>
    <w:rsid w:val="0078562A"/>
    <w:rsid w:val="00791817"/>
    <w:rsid w:val="0079749A"/>
    <w:rsid w:val="007A2E90"/>
    <w:rsid w:val="007A3538"/>
    <w:rsid w:val="007A359C"/>
    <w:rsid w:val="007B367F"/>
    <w:rsid w:val="007B55B1"/>
    <w:rsid w:val="007C040B"/>
    <w:rsid w:val="007D56A1"/>
    <w:rsid w:val="007D763C"/>
    <w:rsid w:val="007E50CB"/>
    <w:rsid w:val="007E5A4E"/>
    <w:rsid w:val="007E76F0"/>
    <w:rsid w:val="007F4F89"/>
    <w:rsid w:val="007F6A60"/>
    <w:rsid w:val="0080059B"/>
    <w:rsid w:val="00827744"/>
    <w:rsid w:val="008337E1"/>
    <w:rsid w:val="008417F3"/>
    <w:rsid w:val="00846160"/>
    <w:rsid w:val="008651F9"/>
    <w:rsid w:val="008701BE"/>
    <w:rsid w:val="0087587C"/>
    <w:rsid w:val="00886E86"/>
    <w:rsid w:val="0089042D"/>
    <w:rsid w:val="0089084B"/>
    <w:rsid w:val="008908D8"/>
    <w:rsid w:val="008930A4"/>
    <w:rsid w:val="008942B4"/>
    <w:rsid w:val="00894828"/>
    <w:rsid w:val="008B05E1"/>
    <w:rsid w:val="008C16EE"/>
    <w:rsid w:val="008D2D8B"/>
    <w:rsid w:val="008D3328"/>
    <w:rsid w:val="008D549A"/>
    <w:rsid w:val="008F0CDE"/>
    <w:rsid w:val="008F24D7"/>
    <w:rsid w:val="00910E90"/>
    <w:rsid w:val="00921903"/>
    <w:rsid w:val="00932D41"/>
    <w:rsid w:val="00933AC8"/>
    <w:rsid w:val="00943717"/>
    <w:rsid w:val="00954E91"/>
    <w:rsid w:val="009744E1"/>
    <w:rsid w:val="00981107"/>
    <w:rsid w:val="009A135A"/>
    <w:rsid w:val="009A3B55"/>
    <w:rsid w:val="009B0203"/>
    <w:rsid w:val="009B02CE"/>
    <w:rsid w:val="009B1463"/>
    <w:rsid w:val="009B2D71"/>
    <w:rsid w:val="009B46DC"/>
    <w:rsid w:val="00A05262"/>
    <w:rsid w:val="00A15707"/>
    <w:rsid w:val="00A17382"/>
    <w:rsid w:val="00A202A2"/>
    <w:rsid w:val="00A47430"/>
    <w:rsid w:val="00A50451"/>
    <w:rsid w:val="00A63685"/>
    <w:rsid w:val="00A74388"/>
    <w:rsid w:val="00A7486F"/>
    <w:rsid w:val="00A82AB2"/>
    <w:rsid w:val="00A907BE"/>
    <w:rsid w:val="00AA2E09"/>
    <w:rsid w:val="00AB2091"/>
    <w:rsid w:val="00AD2F8F"/>
    <w:rsid w:val="00AD3C1F"/>
    <w:rsid w:val="00AD6648"/>
    <w:rsid w:val="00AE0136"/>
    <w:rsid w:val="00AE23B3"/>
    <w:rsid w:val="00AF3096"/>
    <w:rsid w:val="00B06759"/>
    <w:rsid w:val="00B11A25"/>
    <w:rsid w:val="00B2085F"/>
    <w:rsid w:val="00B2490D"/>
    <w:rsid w:val="00B37DA9"/>
    <w:rsid w:val="00B4104A"/>
    <w:rsid w:val="00B743F8"/>
    <w:rsid w:val="00B77005"/>
    <w:rsid w:val="00B956FD"/>
    <w:rsid w:val="00B95FF1"/>
    <w:rsid w:val="00BA401A"/>
    <w:rsid w:val="00BA432D"/>
    <w:rsid w:val="00BA6FDC"/>
    <w:rsid w:val="00BB02AF"/>
    <w:rsid w:val="00BC090B"/>
    <w:rsid w:val="00BC2284"/>
    <w:rsid w:val="00BC2965"/>
    <w:rsid w:val="00BC5249"/>
    <w:rsid w:val="00BD36A4"/>
    <w:rsid w:val="00BE16AB"/>
    <w:rsid w:val="00BE1F3D"/>
    <w:rsid w:val="00BF21ED"/>
    <w:rsid w:val="00BF4F27"/>
    <w:rsid w:val="00BF51FD"/>
    <w:rsid w:val="00C202B8"/>
    <w:rsid w:val="00C22B01"/>
    <w:rsid w:val="00C313F8"/>
    <w:rsid w:val="00C31C1A"/>
    <w:rsid w:val="00C44A13"/>
    <w:rsid w:val="00C4662E"/>
    <w:rsid w:val="00C63AD1"/>
    <w:rsid w:val="00C64307"/>
    <w:rsid w:val="00C652F8"/>
    <w:rsid w:val="00C6545C"/>
    <w:rsid w:val="00C81A00"/>
    <w:rsid w:val="00C86361"/>
    <w:rsid w:val="00C86FB4"/>
    <w:rsid w:val="00C95A6B"/>
    <w:rsid w:val="00CA14DF"/>
    <w:rsid w:val="00CB0816"/>
    <w:rsid w:val="00CB3BA1"/>
    <w:rsid w:val="00CB4080"/>
    <w:rsid w:val="00CB77B2"/>
    <w:rsid w:val="00CC3ED0"/>
    <w:rsid w:val="00CC7D36"/>
    <w:rsid w:val="00CE15B7"/>
    <w:rsid w:val="00CF4514"/>
    <w:rsid w:val="00CF514D"/>
    <w:rsid w:val="00D17AEF"/>
    <w:rsid w:val="00D30747"/>
    <w:rsid w:val="00D3236D"/>
    <w:rsid w:val="00D4485B"/>
    <w:rsid w:val="00D76CDA"/>
    <w:rsid w:val="00D94973"/>
    <w:rsid w:val="00DA2034"/>
    <w:rsid w:val="00DB572B"/>
    <w:rsid w:val="00DD167E"/>
    <w:rsid w:val="00DD3AB4"/>
    <w:rsid w:val="00DD3F74"/>
    <w:rsid w:val="00DD6498"/>
    <w:rsid w:val="00DD7749"/>
    <w:rsid w:val="00DF2B60"/>
    <w:rsid w:val="00DF2EB8"/>
    <w:rsid w:val="00DF6F44"/>
    <w:rsid w:val="00E04B79"/>
    <w:rsid w:val="00E068AA"/>
    <w:rsid w:val="00E10508"/>
    <w:rsid w:val="00E425B3"/>
    <w:rsid w:val="00E51CE4"/>
    <w:rsid w:val="00E51F41"/>
    <w:rsid w:val="00E94B30"/>
    <w:rsid w:val="00EA2385"/>
    <w:rsid w:val="00EE1CDD"/>
    <w:rsid w:val="00EE3E4B"/>
    <w:rsid w:val="00EE75DE"/>
    <w:rsid w:val="00EF27D0"/>
    <w:rsid w:val="00EF2D5C"/>
    <w:rsid w:val="00F038B6"/>
    <w:rsid w:val="00F054D9"/>
    <w:rsid w:val="00F16B5D"/>
    <w:rsid w:val="00F258FB"/>
    <w:rsid w:val="00F334F1"/>
    <w:rsid w:val="00F54CB7"/>
    <w:rsid w:val="00F920DD"/>
    <w:rsid w:val="00F93F70"/>
    <w:rsid w:val="00FA2848"/>
    <w:rsid w:val="00FB519B"/>
    <w:rsid w:val="00FB56F8"/>
    <w:rsid w:val="00FB667C"/>
    <w:rsid w:val="00FF2A06"/>
    <w:rsid w:val="00FF6CC6"/>
    <w:rsid w:val="07826D05"/>
    <w:rsid w:val="0EB89541"/>
    <w:rsid w:val="1B0BE90E"/>
    <w:rsid w:val="5411EFC9"/>
    <w:rsid w:val="5E201A31"/>
    <w:rsid w:val="7DF765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32E95"/>
  <w15:chartTrackingRefBased/>
  <w15:docId w15:val="{8CBF9805-C05E-834E-8B39-2EC1D4B0A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647C51"/>
    <w:rPr>
      <w:rFonts w:ascii="Times New Roman" w:eastAsia="Times New Roman" w:hAnsi="Times New Roman"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30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424B"/>
    <w:pPr>
      <w:tabs>
        <w:tab w:val="center" w:pos="4513"/>
        <w:tab w:val="right" w:pos="9026"/>
      </w:tabs>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rsid w:val="0001424B"/>
  </w:style>
  <w:style w:type="paragraph" w:styleId="Footer">
    <w:name w:val="footer"/>
    <w:basedOn w:val="Normal"/>
    <w:link w:val="FooterChar"/>
    <w:uiPriority w:val="99"/>
    <w:unhideWhenUsed/>
    <w:rsid w:val="0001424B"/>
    <w:pPr>
      <w:tabs>
        <w:tab w:val="center" w:pos="4513"/>
        <w:tab w:val="right" w:pos="9026"/>
      </w:tabs>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01424B"/>
  </w:style>
  <w:style w:type="paragraph" w:styleId="ListParagraph">
    <w:name w:val="List Paragraph"/>
    <w:basedOn w:val="Normal"/>
    <w:uiPriority w:val="34"/>
    <w:qFormat/>
    <w:rsid w:val="00140C47"/>
    <w:pPr>
      <w:ind w:left="720"/>
      <w:contextualSpacing/>
    </w:pPr>
    <w:rPr>
      <w:rFonts w:asciiTheme="minorHAnsi" w:eastAsiaTheme="minorHAnsi" w:hAnsiTheme="minorHAnsi" w:cstheme="minorBidi"/>
      <w:lang w:val="en-US"/>
    </w:rPr>
  </w:style>
  <w:style w:type="paragraph" w:styleId="BodyText3">
    <w:name w:val="Body Text 3"/>
    <w:basedOn w:val="Normal"/>
    <w:link w:val="BodyText3Char"/>
    <w:rsid w:val="003F7025"/>
    <w:rPr>
      <w:rFonts w:ascii="Arial" w:hAnsi="Arial" w:cs="Arial"/>
      <w:b/>
      <w:bCs/>
      <w:sz w:val="20"/>
    </w:rPr>
  </w:style>
  <w:style w:type="character" w:customStyle="1" w:styleId="BodyText3Char">
    <w:name w:val="Body Text 3 Char"/>
    <w:basedOn w:val="DefaultParagraphFont"/>
    <w:link w:val="BodyText3"/>
    <w:rsid w:val="003F7025"/>
    <w:rPr>
      <w:rFonts w:ascii="Arial" w:eastAsia="Times New Roman" w:hAnsi="Arial" w:cs="Arial"/>
      <w:b/>
      <w:bCs/>
      <w:sz w:val="20"/>
      <w:lang w:val="en-GB"/>
    </w:rPr>
  </w:style>
  <w:style w:type="character" w:styleId="Hyperlink">
    <w:name w:val="Hyperlink"/>
    <w:basedOn w:val="DefaultParagraphFont"/>
    <w:uiPriority w:val="99"/>
    <w:unhideWhenUsed/>
    <w:rsid w:val="003F7025"/>
    <w:rPr>
      <w:color w:val="0000FF"/>
      <w:u w:val="single"/>
    </w:rPr>
  </w:style>
  <w:style w:type="character" w:styleId="UnresolvedMention">
    <w:name w:val="Unresolved Mention"/>
    <w:basedOn w:val="DefaultParagraphFont"/>
    <w:uiPriority w:val="99"/>
    <w:rsid w:val="003F70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9332916">
      <w:bodyDiv w:val="1"/>
      <w:marLeft w:val="0"/>
      <w:marRight w:val="0"/>
      <w:marTop w:val="0"/>
      <w:marBottom w:val="0"/>
      <w:divBdr>
        <w:top w:val="none" w:sz="0" w:space="0" w:color="auto"/>
        <w:left w:val="none" w:sz="0" w:space="0" w:color="auto"/>
        <w:bottom w:val="none" w:sz="0" w:space="0" w:color="auto"/>
        <w:right w:val="none" w:sz="0" w:space="0" w:color="auto"/>
      </w:divBdr>
    </w:div>
    <w:div w:id="1218009161">
      <w:bodyDiv w:val="1"/>
      <w:marLeft w:val="0"/>
      <w:marRight w:val="0"/>
      <w:marTop w:val="0"/>
      <w:marBottom w:val="0"/>
      <w:divBdr>
        <w:top w:val="none" w:sz="0" w:space="0" w:color="auto"/>
        <w:left w:val="none" w:sz="0" w:space="0" w:color="auto"/>
        <w:bottom w:val="none" w:sz="0" w:space="0" w:color="auto"/>
        <w:right w:val="none" w:sz="0" w:space="0" w:color="auto"/>
      </w:divBdr>
    </w:div>
    <w:div w:id="1264221084">
      <w:bodyDiv w:val="1"/>
      <w:marLeft w:val="0"/>
      <w:marRight w:val="0"/>
      <w:marTop w:val="0"/>
      <w:marBottom w:val="0"/>
      <w:divBdr>
        <w:top w:val="none" w:sz="0" w:space="0" w:color="auto"/>
        <w:left w:val="none" w:sz="0" w:space="0" w:color="auto"/>
        <w:bottom w:val="none" w:sz="0" w:space="0" w:color="auto"/>
        <w:right w:val="none" w:sz="0" w:space="0" w:color="auto"/>
      </w:divBdr>
    </w:div>
    <w:div w:id="1651977956">
      <w:bodyDiv w:val="1"/>
      <w:marLeft w:val="0"/>
      <w:marRight w:val="0"/>
      <w:marTop w:val="0"/>
      <w:marBottom w:val="0"/>
      <w:divBdr>
        <w:top w:val="none" w:sz="0" w:space="0" w:color="auto"/>
        <w:left w:val="none" w:sz="0" w:space="0" w:color="auto"/>
        <w:bottom w:val="none" w:sz="0" w:space="0" w:color="auto"/>
        <w:right w:val="none" w:sz="0" w:space="0" w:color="auto"/>
      </w:divBdr>
    </w:div>
    <w:div w:id="1660884165">
      <w:bodyDiv w:val="1"/>
      <w:marLeft w:val="0"/>
      <w:marRight w:val="0"/>
      <w:marTop w:val="0"/>
      <w:marBottom w:val="0"/>
      <w:divBdr>
        <w:top w:val="none" w:sz="0" w:space="0" w:color="auto"/>
        <w:left w:val="none" w:sz="0" w:space="0" w:color="auto"/>
        <w:bottom w:val="none" w:sz="0" w:space="0" w:color="auto"/>
        <w:right w:val="none" w:sz="0" w:space="0" w:color="auto"/>
      </w:divBdr>
    </w:div>
    <w:div w:id="19374454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city.privatediningandevents@bobbobricard.com" TargetMode="External"/><Relationship Id="rId4" Type="http://schemas.openxmlformats.org/officeDocument/2006/relationships/settings" Target="settings.xml"/><Relationship Id="rId9" Type="http://schemas.openxmlformats.org/officeDocument/2006/relationships/hyperlink" Target="mailto:city.privatediningandevents@bobbobricard.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var/folders/7s/b8x_n9kd6zx8pdr6wp9_trc80000gn/T/com.microsoft.Outlook/Outlook%20Temp/Function%20Sheet%20Template%5b1%5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18855F09-57CC-4C41-BE72-4D381ED8A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Function Sheet Template[1].dotx</Template>
  <TotalTime>2</TotalTime>
  <Pages>1</Pages>
  <Words>742</Words>
  <Characters>3846</Characters>
  <Application>Microsoft Office Word</Application>
  <DocSecurity>0</DocSecurity>
  <Lines>101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Michel Tran</cp:lastModifiedBy>
  <cp:revision>2</cp:revision>
  <cp:lastPrinted>2026-08-25T17:26:00Z</cp:lastPrinted>
  <dcterms:created xsi:type="dcterms:W3CDTF">2026-09-01T12:14:00Z</dcterms:created>
  <dcterms:modified xsi:type="dcterms:W3CDTF">2026-09-01T12:14:00Z</dcterms:modified>
</cp:coreProperties>
</file>